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38F3F" w14:textId="6E8AADB0" w:rsidR="009F02AF" w:rsidRDefault="00E37123" w:rsidP="00E37123">
      <w:pPr>
        <w:jc w:val="center"/>
        <w:rPr>
          <w:b/>
          <w:bCs/>
          <w:sz w:val="48"/>
          <w:szCs w:val="48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F9978C8" wp14:editId="086AC67D">
            <wp:simplePos x="0" y="0"/>
            <wp:positionH relativeFrom="column">
              <wp:posOffset>1157622</wp:posOffset>
            </wp:positionH>
            <wp:positionV relativeFrom="paragraph">
              <wp:posOffset>-370840</wp:posOffset>
            </wp:positionV>
            <wp:extent cx="1426046" cy="1698171"/>
            <wp:effectExtent l="0" t="0" r="0" b="0"/>
            <wp:wrapNone/>
            <wp:docPr id="20797736" name="Picture 1" descr="A cat with long whisk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7736" name="Picture 1" descr="A cat with long whisk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046" cy="1698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2AF" w:rsidRPr="00770CCA">
        <w:rPr>
          <w:b/>
          <w:bCs/>
          <w:sz w:val="48"/>
          <w:szCs w:val="48"/>
          <w:lang w:val="en-US"/>
        </w:rPr>
        <w:t>MAINE COON UNION</w:t>
      </w:r>
    </w:p>
    <w:p w14:paraId="051B08D9" w14:textId="66CF7518" w:rsidR="00770CCA" w:rsidRPr="00770CCA" w:rsidRDefault="00770CCA" w:rsidP="00770CCA">
      <w:pPr>
        <w:jc w:val="center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b/>
          <w:bCs/>
          <w:sz w:val="44"/>
          <w:szCs w:val="44"/>
          <w:lang w:val="en-US"/>
        </w:rPr>
      </w:pPr>
      <w:r w:rsidRPr="00770CCA">
        <w:rPr>
          <w:b/>
          <w:bCs/>
          <w:sz w:val="44"/>
          <w:szCs w:val="44"/>
        </w:rPr>
        <w:t>Ansökan om medlemskap</w:t>
      </w:r>
    </w:p>
    <w:tbl>
      <w:tblPr>
        <w:tblStyle w:val="GridTable1Light-Accent4"/>
        <w:tblpPr w:leftFromText="141" w:rightFromText="141" w:vertAnchor="page" w:horzAnchor="margin" w:tblpY="3196"/>
        <w:tblW w:w="15450" w:type="dxa"/>
        <w:tblLook w:val="04A0" w:firstRow="1" w:lastRow="0" w:firstColumn="1" w:lastColumn="0" w:noHBand="0" w:noVBand="1"/>
      </w:tblPr>
      <w:tblGrid>
        <w:gridCol w:w="7725"/>
        <w:gridCol w:w="3287"/>
        <w:gridCol w:w="4438"/>
      </w:tblGrid>
      <w:tr w:rsidR="00FC4EAD" w:rsidRPr="00E37123" w14:paraId="4428B622" w14:textId="77777777" w:rsidTr="00E371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090FF35C" w14:textId="2C92313F" w:rsidR="00843C4E" w:rsidRDefault="00770CCA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  <w:proofErr w:type="spellStart"/>
            <w:r>
              <w:rPr>
                <w:color w:val="0E2841" w:themeColor="text2"/>
                <w:lang w:val="en-US"/>
              </w:rPr>
              <w:t>Namn</w:t>
            </w:r>
            <w:proofErr w:type="spellEnd"/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350311169"/>
              <w:placeholder>
                <w:docPart w:val="DefaultPlaceholder_-1854013440"/>
              </w:placeholder>
              <w:showingPlcHdr/>
            </w:sdtPr>
            <w:sdtContent>
              <w:p w14:paraId="0C7BB671" w14:textId="531ADB2F" w:rsidR="00556880" w:rsidRDefault="00556880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6632C126" w14:textId="241C7123" w:rsidR="00FC4EAD" w:rsidRPr="0012638B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  <w:r w:rsidRPr="00E37123">
              <w:rPr>
                <w:color w:val="0E2841" w:themeColor="text2"/>
                <w:lang w:val="en-US"/>
              </w:rPr>
              <w:t xml:space="preserve">                                                                                                                                                  </w:t>
            </w:r>
          </w:p>
        </w:tc>
      </w:tr>
      <w:tr w:rsidR="00FC4EAD" w:rsidRPr="00E37123" w14:paraId="3FE64CFE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66B29169" w14:textId="7AB9FA6D" w:rsidR="00FC4EAD" w:rsidRDefault="00770CCA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  <w:r>
              <w:rPr>
                <w:color w:val="0E2841" w:themeColor="text2"/>
                <w:lang w:val="en-US"/>
              </w:rPr>
              <w:t>Adress</w:t>
            </w:r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-2020612906"/>
              <w:placeholder>
                <w:docPart w:val="DefaultPlaceholder_-1854013440"/>
              </w:placeholder>
              <w:showingPlcHdr/>
            </w:sdtPr>
            <w:sdtContent>
              <w:p w14:paraId="7B20E4FD" w14:textId="2F04C255" w:rsidR="00556880" w:rsidRPr="00E37123" w:rsidRDefault="00556880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2997CED3" w14:textId="16E8E484" w:rsidR="00FC4EAD" w:rsidRPr="0012638B" w:rsidRDefault="00FC4EAD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</w:tr>
      <w:tr w:rsidR="00FC4EAD" w:rsidRPr="00E37123" w14:paraId="2C757E07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2" w:type="dxa"/>
            <w:gridSpan w:val="2"/>
          </w:tcPr>
          <w:p w14:paraId="7CC90EBC" w14:textId="1E52903B" w:rsidR="00FC4EAD" w:rsidRPr="00E37123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  <w:sdt>
            <w:sdtPr>
              <w:rPr>
                <w:b w:val="0"/>
                <w:bCs w:val="0"/>
                <w:color w:val="0E2841" w:themeColor="text2"/>
                <w:lang w:val="en-US"/>
              </w:rPr>
              <w:id w:val="-1160615192"/>
              <w:placeholder>
                <w:docPart w:val="DefaultPlaceholder_-1854013440"/>
              </w:placeholder>
              <w:showingPlcHdr/>
            </w:sdtPr>
            <w:sdtContent>
              <w:p w14:paraId="5898999B" w14:textId="5390C8E6" w:rsidR="00FC4EAD" w:rsidRDefault="00556880" w:rsidP="00DA7AEE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7149C29F" w14:textId="770600BB" w:rsidR="00FC4EAD" w:rsidRPr="0012638B" w:rsidRDefault="00FC4EAD" w:rsidP="00DA7AEE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  <w:tc>
          <w:tcPr>
            <w:tcW w:w="4438" w:type="dxa"/>
          </w:tcPr>
          <w:p w14:paraId="35BC3C82" w14:textId="391163C9" w:rsidR="00FC4EAD" w:rsidRDefault="00770CCA" w:rsidP="00DA7A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</w:rPr>
            </w:pPr>
            <w:r>
              <w:rPr>
                <w:b/>
                <w:bCs/>
                <w:color w:val="0E2841" w:themeColor="text2"/>
              </w:rPr>
              <w:t>Land</w:t>
            </w:r>
          </w:p>
          <w:sdt>
            <w:sdtPr>
              <w:rPr>
                <w:b/>
                <w:bCs/>
                <w:color w:val="0E2841" w:themeColor="text2"/>
              </w:rPr>
              <w:id w:val="1687254136"/>
              <w:placeholder>
                <w:docPart w:val="DefaultPlaceholder_-1854013440"/>
              </w:placeholder>
              <w:showingPlcHdr/>
            </w:sdtPr>
            <w:sdtContent>
              <w:p w14:paraId="00E7E2BD" w14:textId="39FB57F7" w:rsidR="00556880" w:rsidRPr="00556880" w:rsidRDefault="00556880" w:rsidP="00DA7AE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  <w:bCs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116A0CB0" w14:textId="3ADA8822" w:rsidR="00FC4EAD" w:rsidRPr="0012638B" w:rsidRDefault="00FC4EAD" w:rsidP="00DA7A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  <w:lang w:val="en-US"/>
              </w:rPr>
            </w:pPr>
          </w:p>
        </w:tc>
      </w:tr>
      <w:tr w:rsidR="00FC4EAD" w:rsidRPr="00E37123" w14:paraId="0DD6E8E6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5" w:type="dxa"/>
          </w:tcPr>
          <w:p w14:paraId="35E73BF0" w14:textId="518EA030" w:rsidR="00FC4EAD" w:rsidRDefault="00770CCA" w:rsidP="00FC4EAD">
            <w:pPr>
              <w:rPr>
                <w:b w:val="0"/>
                <w:bCs w:val="0"/>
                <w:color w:val="0E2841" w:themeColor="text2"/>
              </w:rPr>
            </w:pPr>
            <w:r>
              <w:rPr>
                <w:color w:val="0E2841" w:themeColor="text2"/>
              </w:rPr>
              <w:t>Telefon</w:t>
            </w:r>
            <w:r w:rsidR="00FC4EAD">
              <w:rPr>
                <w:color w:val="0E2841" w:themeColor="text2"/>
              </w:rPr>
              <w:t>:</w:t>
            </w:r>
          </w:p>
          <w:sdt>
            <w:sdtPr>
              <w:rPr>
                <w:b w:val="0"/>
                <w:bCs w:val="0"/>
                <w:color w:val="0E2841" w:themeColor="text2"/>
              </w:rPr>
              <w:id w:val="-777482110"/>
              <w:placeholder>
                <w:docPart w:val="DefaultPlaceholder_-1854013440"/>
              </w:placeholder>
              <w:showingPlcHdr/>
            </w:sdtPr>
            <w:sdtContent>
              <w:p w14:paraId="6AB13D18" w14:textId="1B5CF5D6" w:rsidR="00556880" w:rsidRPr="00556880" w:rsidRDefault="00556880" w:rsidP="00FC4EAD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4933132F" w14:textId="5767DD00" w:rsidR="00E37123" w:rsidRPr="0012638B" w:rsidRDefault="00E37123" w:rsidP="00FC4EAD">
            <w:pPr>
              <w:rPr>
                <w:b w:val="0"/>
                <w:bCs w:val="0"/>
                <w:color w:val="0E2841" w:themeColor="text2"/>
                <w:lang w:val="en-US"/>
              </w:rPr>
            </w:pPr>
          </w:p>
        </w:tc>
        <w:tc>
          <w:tcPr>
            <w:tcW w:w="7725" w:type="dxa"/>
            <w:gridSpan w:val="2"/>
          </w:tcPr>
          <w:p w14:paraId="1D7706AB" w14:textId="77777777" w:rsidR="00FC4EAD" w:rsidRDefault="00FC4EAD" w:rsidP="00FC4E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</w:rPr>
            </w:pPr>
            <w:r>
              <w:rPr>
                <w:b/>
                <w:bCs/>
                <w:color w:val="0E2841" w:themeColor="text2"/>
              </w:rPr>
              <w:t>E-mail</w:t>
            </w:r>
          </w:p>
          <w:sdt>
            <w:sdtPr>
              <w:rPr>
                <w:b/>
                <w:bCs/>
                <w:color w:val="0E2841" w:themeColor="text2"/>
              </w:rPr>
              <w:id w:val="-237554648"/>
              <w:placeholder>
                <w:docPart w:val="DefaultPlaceholder_-1854013440"/>
              </w:placeholder>
              <w:showingPlcHdr/>
            </w:sdtPr>
            <w:sdtContent>
              <w:p w14:paraId="28EA229D" w14:textId="1EE1C2A8" w:rsidR="00556880" w:rsidRPr="00556880" w:rsidRDefault="00556880" w:rsidP="00FC4EAD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  <w:bCs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4ACBF731" w14:textId="37BE4695" w:rsidR="00E37123" w:rsidRPr="0012638B" w:rsidRDefault="00E37123" w:rsidP="00FC4E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E2841" w:themeColor="text2"/>
                <w:lang w:val="en-US"/>
              </w:rPr>
            </w:pPr>
          </w:p>
        </w:tc>
      </w:tr>
      <w:tr w:rsidR="00FC4EAD" w:rsidRPr="00556880" w14:paraId="3C886CB4" w14:textId="77777777" w:rsidTr="00E37123">
        <w:trPr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66E87EA0" w14:textId="55411D6E" w:rsidR="00FC4EAD" w:rsidRPr="00770CCA" w:rsidRDefault="00770CCA" w:rsidP="00FC4EAD">
            <w:pPr>
              <w:rPr>
                <w:b w:val="0"/>
                <w:bCs w:val="0"/>
                <w:color w:val="0E2841" w:themeColor="text2"/>
              </w:rPr>
            </w:pPr>
            <w:r w:rsidRPr="00770CCA">
              <w:rPr>
                <w:color w:val="0E2841" w:themeColor="text2"/>
              </w:rPr>
              <w:t>Stamnamn</w:t>
            </w:r>
            <w:r w:rsidR="00977662" w:rsidRPr="00770CCA">
              <w:rPr>
                <w:color w:val="0E2841" w:themeColor="text2"/>
              </w:rPr>
              <w:t xml:space="preserve"> </w:t>
            </w:r>
            <w:r w:rsidR="00A54722" w:rsidRPr="00770CCA">
              <w:rPr>
                <w:color w:val="0E2841" w:themeColor="text2"/>
              </w:rPr>
              <w:t>(</w:t>
            </w:r>
            <w:r w:rsidRPr="00770CCA">
              <w:rPr>
                <w:color w:val="0E2841" w:themeColor="text2"/>
              </w:rPr>
              <w:t>Om du har ett</w:t>
            </w:r>
            <w:r w:rsidR="00A54722" w:rsidRPr="00770CCA">
              <w:rPr>
                <w:color w:val="0E2841" w:themeColor="text2"/>
              </w:rPr>
              <w:t>)</w:t>
            </w:r>
          </w:p>
          <w:sdt>
            <w:sdtPr>
              <w:rPr>
                <w:b w:val="0"/>
                <w:bCs w:val="0"/>
                <w:color w:val="0E2841" w:themeColor="text2"/>
              </w:rPr>
              <w:id w:val="1410813534"/>
              <w:placeholder>
                <w:docPart w:val="DefaultPlaceholder_-1854013440"/>
              </w:placeholder>
              <w:showingPlcHdr/>
            </w:sdtPr>
            <w:sdtContent>
              <w:p w14:paraId="3D3BDC8A" w14:textId="6801C698" w:rsidR="00E37123" w:rsidRPr="00556880" w:rsidRDefault="00556880" w:rsidP="00FC4EAD">
                <w:pPr>
                  <w:rPr>
                    <w:b w:val="0"/>
                    <w:bCs w:val="0"/>
                    <w:color w:val="0E2841" w:themeColor="text2"/>
                    <w:lang w:val="en-US"/>
                  </w:rPr>
                </w:pPr>
                <w:r w:rsidRPr="00556880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FC4EAD" w:rsidRPr="00770CCA" w14:paraId="59FB5E33" w14:textId="77777777" w:rsidTr="00843C4E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35C82334" w14:textId="67D8C822" w:rsidR="00843C4E" w:rsidRPr="00770CCA" w:rsidRDefault="00770CCA" w:rsidP="00FC4EAD">
            <w:pPr>
              <w:rPr>
                <w:b w:val="0"/>
                <w:bCs w:val="0"/>
                <w:color w:val="0E2841" w:themeColor="text2"/>
              </w:rPr>
            </w:pPr>
            <w:r w:rsidRPr="00770CCA">
              <w:rPr>
                <w:color w:val="0E2841" w:themeColor="text2"/>
              </w:rPr>
              <w:t xml:space="preserve">Jag godkänner att mina personuppgifter registreras och publiceras av </w:t>
            </w:r>
            <w:r w:rsidR="004241A6">
              <w:rPr>
                <w:color w:val="0E2841" w:themeColor="text2"/>
              </w:rPr>
              <w:t>MCU i till exempel nyhetsbrev</w:t>
            </w:r>
            <w:r w:rsidRPr="00E1327C">
              <w:rPr>
                <w:color w:val="0E2841" w:themeColor="text2"/>
              </w:rPr>
              <w:t xml:space="preserve">:  </w:t>
            </w:r>
            <w:r w:rsidR="004241A6">
              <w:rPr>
                <w:color w:val="0E2841" w:themeColor="text2"/>
                <w:sz w:val="28"/>
                <w:szCs w:val="28"/>
              </w:rPr>
              <w:t>Ja</w:t>
            </w:r>
            <w:r w:rsidR="00843C4E" w:rsidRPr="00770CCA">
              <w:rPr>
                <w:color w:val="0E2841" w:themeColor="text2"/>
                <w:sz w:val="28"/>
                <w:szCs w:val="28"/>
              </w:rPr>
              <w:t xml:space="preserve"> </w:t>
            </w:r>
            <w:sdt>
              <w:sdtPr>
                <w:rPr>
                  <w:color w:val="0E2841" w:themeColor="text2"/>
                  <w:sz w:val="28"/>
                  <w:szCs w:val="28"/>
                </w:rPr>
                <w:id w:val="-1197304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70CCA">
                  <w:rPr>
                    <w:rFonts w:ascii="MS Gothic" w:eastAsia="MS Gothic" w:hAnsi="MS Gothic" w:hint="eastAsia"/>
                    <w:color w:val="0E2841" w:themeColor="text2"/>
                    <w:sz w:val="28"/>
                    <w:szCs w:val="28"/>
                  </w:rPr>
                  <w:t>☐</w:t>
                </w:r>
              </w:sdtContent>
            </w:sdt>
            <w:r w:rsidR="00843C4E" w:rsidRPr="00770CCA">
              <w:rPr>
                <w:color w:val="0E2841" w:themeColor="text2"/>
                <w:sz w:val="28"/>
                <w:szCs w:val="28"/>
              </w:rPr>
              <w:t xml:space="preserve"> </w:t>
            </w:r>
            <w:r w:rsidR="004241A6">
              <w:rPr>
                <w:color w:val="0E2841" w:themeColor="text2"/>
                <w:sz w:val="28"/>
                <w:szCs w:val="28"/>
              </w:rPr>
              <w:t>Nej</w:t>
            </w:r>
            <w:r w:rsidR="00843C4E" w:rsidRPr="00770CCA">
              <w:rPr>
                <w:color w:val="0E2841" w:themeColor="text2"/>
                <w:sz w:val="28"/>
                <w:szCs w:val="28"/>
              </w:rPr>
              <w:t xml:space="preserve"> </w:t>
            </w:r>
            <w:sdt>
              <w:sdtPr>
                <w:rPr>
                  <w:color w:val="0E2841" w:themeColor="text2"/>
                  <w:sz w:val="28"/>
                  <w:szCs w:val="28"/>
                </w:rPr>
                <w:id w:val="1631283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3C4E" w:rsidRPr="00770CCA">
                  <w:rPr>
                    <w:rFonts w:ascii="MS Gothic" w:eastAsia="MS Gothic" w:hAnsi="MS Gothic" w:hint="eastAsia"/>
                    <w:color w:val="0E2841" w:themeColor="text2"/>
                    <w:sz w:val="28"/>
                    <w:szCs w:val="28"/>
                  </w:rPr>
                  <w:t>☐</w:t>
                </w:r>
              </w:sdtContent>
            </w:sdt>
          </w:p>
        </w:tc>
      </w:tr>
      <w:tr w:rsidR="00507760" w:rsidRPr="004241A6" w14:paraId="43315478" w14:textId="77777777" w:rsidTr="00E37123">
        <w:trPr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0" w:type="dxa"/>
            <w:gridSpan w:val="3"/>
          </w:tcPr>
          <w:p w14:paraId="58B2C55E" w14:textId="77777777" w:rsidR="004241A6" w:rsidRPr="004241A6" w:rsidRDefault="004241A6" w:rsidP="004241A6">
            <w:pPr>
              <w:rPr>
                <w:b w:val="0"/>
                <w:bCs w:val="0"/>
                <w:color w:val="0E2841" w:themeColor="text2"/>
                <w:sz w:val="36"/>
                <w:szCs w:val="36"/>
              </w:rPr>
            </w:pPr>
            <w:r w:rsidRPr="00E1327C">
              <w:rPr>
                <w:color w:val="0E2841" w:themeColor="text2"/>
              </w:rPr>
              <w:t>DEKLARATION</w:t>
            </w:r>
          </w:p>
          <w:p w14:paraId="1BAFD2A9" w14:textId="5D4A8615" w:rsidR="00507760" w:rsidRPr="004241A6" w:rsidRDefault="004241A6" w:rsidP="00E1327C">
            <w:pPr>
              <w:rPr>
                <w:b w:val="0"/>
                <w:bCs w:val="0"/>
                <w:color w:val="0E2841" w:themeColor="text2"/>
              </w:rPr>
            </w:pPr>
            <w:r>
              <w:rPr>
                <w:i/>
                <w:iCs/>
                <w:color w:val="0E2841" w:themeColor="text2"/>
                <w:sz w:val="20"/>
                <w:szCs w:val="20"/>
              </w:rPr>
              <w:t xml:space="preserve">Jag lovar att följa </w:t>
            </w:r>
            <w:proofErr w:type="spellStart"/>
            <w:r>
              <w:rPr>
                <w:i/>
                <w:iCs/>
                <w:color w:val="0E2841" w:themeColor="text2"/>
                <w:sz w:val="20"/>
                <w:szCs w:val="20"/>
              </w:rPr>
              <w:t>MCU:s</w:t>
            </w:r>
            <w:proofErr w:type="spellEnd"/>
            <w:r>
              <w:rPr>
                <w:i/>
                <w:iCs/>
                <w:color w:val="0E2841" w:themeColor="text2"/>
                <w:sz w:val="20"/>
                <w:szCs w:val="20"/>
              </w:rPr>
              <w:t xml:space="preserve"> regler för medlemskap</w:t>
            </w:r>
            <w:r w:rsidR="00E1327C" w:rsidRPr="004241A6">
              <w:rPr>
                <w:i/>
                <w:iCs/>
                <w:color w:val="0E2841" w:themeColor="text2"/>
                <w:sz w:val="20"/>
                <w:szCs w:val="20"/>
              </w:rPr>
              <w:t>.</w:t>
            </w:r>
          </w:p>
        </w:tc>
      </w:tr>
    </w:tbl>
    <w:p w14:paraId="7BAFAE90" w14:textId="3FCC1653" w:rsidR="00770CCA" w:rsidRPr="004241A6" w:rsidRDefault="0095009C">
      <w:pPr>
        <w:rPr>
          <w:b/>
          <w:bCs/>
          <w:color w:val="215E99" w:themeColor="text2" w:themeTint="BF"/>
          <w:sz w:val="40"/>
          <w:szCs w:val="40"/>
        </w:rPr>
      </w:pPr>
      <w:r w:rsidRPr="004241A6">
        <w:rPr>
          <w:b/>
          <w:bCs/>
          <w:color w:val="215E99" w:themeColor="text2" w:themeTint="BF"/>
          <w:sz w:val="40"/>
          <w:szCs w:val="40"/>
        </w:rPr>
        <w:tab/>
      </w:r>
      <w:r w:rsidRPr="004241A6">
        <w:rPr>
          <w:b/>
          <w:bCs/>
          <w:color w:val="215E99" w:themeColor="text2" w:themeTint="BF"/>
          <w:sz w:val="40"/>
          <w:szCs w:val="40"/>
        </w:rPr>
        <w:tab/>
      </w:r>
      <w:r w:rsidRPr="004241A6">
        <w:rPr>
          <w:b/>
          <w:bCs/>
          <w:color w:val="215E99" w:themeColor="text2" w:themeTint="BF"/>
          <w:sz w:val="40"/>
          <w:szCs w:val="40"/>
        </w:rPr>
        <w:tab/>
      </w:r>
    </w:p>
    <w:p w14:paraId="036200E1" w14:textId="2C0DB61D" w:rsidR="00770CCA" w:rsidRPr="00770CCA" w:rsidRDefault="00770CCA" w:rsidP="00BC65F0">
      <w:pPr>
        <w:spacing w:before="240" w:after="24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eastAsia="sv-SE"/>
        </w:rPr>
      </w:pPr>
      <w:r w:rsidRPr="00E37123">
        <w:rPr>
          <w:rFonts w:ascii="Arial" w:eastAsia="Times New Roman" w:hAnsi="Arial" w:cs="Arial"/>
          <w:color w:val="000000"/>
          <w:sz w:val="36"/>
          <w:szCs w:val="36"/>
          <w:lang w:eastAsia="sv-SE"/>
        </w:rPr>
        <w:t xml:space="preserve">MEDLEMSAVGIFTEN ÄR </w:t>
      </w:r>
      <w:proofErr w:type="gramStart"/>
      <w:r w:rsidRPr="00E37123">
        <w:rPr>
          <w:rFonts w:ascii="Arial" w:eastAsia="Times New Roman" w:hAnsi="Arial" w:cs="Arial"/>
          <w:color w:val="000000"/>
          <w:sz w:val="36"/>
          <w:szCs w:val="36"/>
          <w:lang w:eastAsia="sv-SE"/>
        </w:rPr>
        <w:t>10</w:t>
      </w:r>
      <w:r>
        <w:rPr>
          <w:rFonts w:ascii="Arial" w:eastAsia="Times New Roman" w:hAnsi="Arial" w:cs="Arial"/>
          <w:color w:val="000000"/>
          <w:sz w:val="36"/>
          <w:szCs w:val="36"/>
          <w:lang w:eastAsia="sv-SE"/>
        </w:rPr>
        <w:t>0:-</w:t>
      </w:r>
      <w:proofErr w:type="gramEnd"/>
      <w:r>
        <w:rPr>
          <w:rFonts w:ascii="Arial" w:eastAsia="Times New Roman" w:hAnsi="Arial" w:cs="Arial"/>
          <w:color w:val="000000"/>
          <w:sz w:val="36"/>
          <w:szCs w:val="36"/>
          <w:lang w:eastAsia="sv-SE"/>
        </w:rPr>
        <w:t xml:space="preserve"> 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eastAsia="sv-SE"/>
        </w:rPr>
        <w:t>SOM BETALAS VIA PAYPAL TILL:</w:t>
      </w:r>
    </w:p>
    <w:p w14:paraId="2DD2F4B9" w14:textId="5759DD3F" w:rsidR="00E37123" w:rsidRPr="00E37123" w:rsidRDefault="00E1327C" w:rsidP="00E37123">
      <w:pPr>
        <w:spacing w:before="240" w:after="240" w:line="240" w:lineRule="auto"/>
        <w:jc w:val="center"/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</w:pP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PAYMENT</w:t>
      </w:r>
      <w:r w:rsidR="00E37123"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MCU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@</w:t>
      </w:r>
      <w:r w:rsidR="00E37123"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GMAIL</w:t>
      </w:r>
      <w:r w:rsidRPr="00E37123">
        <w:rPr>
          <w:rFonts w:ascii="Arial" w:eastAsia="Times New Roman" w:hAnsi="Arial" w:cs="Arial"/>
          <w:color w:val="000000"/>
          <w:sz w:val="36"/>
          <w:szCs w:val="36"/>
          <w:lang w:val="en-US" w:eastAsia="sv-SE"/>
        </w:rPr>
        <w:t>.COM</w:t>
      </w:r>
    </w:p>
    <w:sectPr w:rsidR="00E37123" w:rsidRPr="00E37123" w:rsidSect="009000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F40C2" w14:textId="77777777" w:rsidR="00D10F0D" w:rsidRDefault="00D10F0D" w:rsidP="00DA7AEE">
      <w:pPr>
        <w:spacing w:after="0" w:line="240" w:lineRule="auto"/>
      </w:pPr>
      <w:r>
        <w:separator/>
      </w:r>
    </w:p>
  </w:endnote>
  <w:endnote w:type="continuationSeparator" w:id="0">
    <w:p w14:paraId="2FCA8B7B" w14:textId="77777777" w:rsidR="00D10F0D" w:rsidRDefault="00D10F0D" w:rsidP="00DA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7AF57" w14:textId="77777777" w:rsidR="00DA7AEE" w:rsidRDefault="00DA7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6233C" w14:textId="77777777" w:rsidR="00DA7AEE" w:rsidRDefault="00DA7A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F139CC" w14:textId="77777777" w:rsidR="00DA7AEE" w:rsidRDefault="00DA7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81710B" w14:textId="77777777" w:rsidR="00D10F0D" w:rsidRDefault="00D10F0D" w:rsidP="00DA7AEE">
      <w:pPr>
        <w:spacing w:after="0" w:line="240" w:lineRule="auto"/>
      </w:pPr>
      <w:r>
        <w:separator/>
      </w:r>
    </w:p>
  </w:footnote>
  <w:footnote w:type="continuationSeparator" w:id="0">
    <w:p w14:paraId="64322F43" w14:textId="77777777" w:rsidR="00D10F0D" w:rsidRDefault="00D10F0D" w:rsidP="00DA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15B78" w14:textId="30DCBB7F" w:rsidR="00DA7AEE" w:rsidRDefault="00E37123">
    <w:pPr>
      <w:pStyle w:val="Header"/>
    </w:pPr>
    <w:r>
      <w:rPr>
        <w:noProof/>
      </w:rPr>
      <w:pict w14:anchorId="1F11CD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6" o:spid="_x0000_s1032" type="#_x0000_t75" style="position:absolute;margin-left:0;margin-top:0;width:439.7pt;height:522.95pt;z-index:-251657216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C41AE" w14:textId="08F55F39" w:rsidR="00DA7AEE" w:rsidRDefault="00E37123">
    <w:pPr>
      <w:pStyle w:val="Header"/>
    </w:pPr>
    <w:r>
      <w:rPr>
        <w:noProof/>
      </w:rPr>
      <w:pict w14:anchorId="4852B0D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7" o:spid="_x0000_s1033" type="#_x0000_t75" style="position:absolute;margin-left:0;margin-top:0;width:439.7pt;height:522.95pt;z-index:-251656192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E093AD" w14:textId="370C87B9" w:rsidR="00DA7AEE" w:rsidRDefault="00E37123">
    <w:pPr>
      <w:pStyle w:val="Header"/>
    </w:pPr>
    <w:r>
      <w:rPr>
        <w:noProof/>
      </w:rPr>
      <w:pict w14:anchorId="76BFA2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675265" o:spid="_x0000_s1031" type="#_x0000_t75" style="position:absolute;margin-left:0;margin-top:0;width:439.7pt;height:522.95pt;z-index:-251658240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0147B1"/>
    <w:multiLevelType w:val="multilevel"/>
    <w:tmpl w:val="3386E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CB40C9C"/>
    <w:multiLevelType w:val="multilevel"/>
    <w:tmpl w:val="D0EED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714568"/>
    <w:multiLevelType w:val="hybridMultilevel"/>
    <w:tmpl w:val="F14EC8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824986">
    <w:abstractNumId w:val="2"/>
  </w:num>
  <w:num w:numId="2" w16cid:durableId="1099595329">
    <w:abstractNumId w:val="1"/>
  </w:num>
  <w:num w:numId="3" w16cid:durableId="790779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2g1G5cRm66fzXBBeVCf9VSR4Dzi2wxFkLu5Lyhr/dLgyqqBqEU4Flb69Avp6vEwEC9AVpxphbAvU3PhmmmaheQ==" w:salt="bXyCyZfwEE1LLOG+CJupDg==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1C"/>
    <w:rsid w:val="000252F2"/>
    <w:rsid w:val="0012638B"/>
    <w:rsid w:val="00216A4D"/>
    <w:rsid w:val="003549E0"/>
    <w:rsid w:val="0036214F"/>
    <w:rsid w:val="004241A6"/>
    <w:rsid w:val="0044567A"/>
    <w:rsid w:val="00507760"/>
    <w:rsid w:val="005223DB"/>
    <w:rsid w:val="00527FBA"/>
    <w:rsid w:val="00541676"/>
    <w:rsid w:val="00556880"/>
    <w:rsid w:val="0067078F"/>
    <w:rsid w:val="00770CCA"/>
    <w:rsid w:val="007E39E6"/>
    <w:rsid w:val="008050D9"/>
    <w:rsid w:val="0083197C"/>
    <w:rsid w:val="00843C4E"/>
    <w:rsid w:val="008878BE"/>
    <w:rsid w:val="00900027"/>
    <w:rsid w:val="009055C5"/>
    <w:rsid w:val="0095009C"/>
    <w:rsid w:val="009741E9"/>
    <w:rsid w:val="00977662"/>
    <w:rsid w:val="009F02AF"/>
    <w:rsid w:val="00A3476D"/>
    <w:rsid w:val="00A54722"/>
    <w:rsid w:val="00B87C4C"/>
    <w:rsid w:val="00BA7E6A"/>
    <w:rsid w:val="00BE3FFE"/>
    <w:rsid w:val="00C201C0"/>
    <w:rsid w:val="00C57ABA"/>
    <w:rsid w:val="00D10F0D"/>
    <w:rsid w:val="00D23081"/>
    <w:rsid w:val="00DA7AEE"/>
    <w:rsid w:val="00DA7DAD"/>
    <w:rsid w:val="00E1327C"/>
    <w:rsid w:val="00E1501C"/>
    <w:rsid w:val="00E37123"/>
    <w:rsid w:val="00E41CEC"/>
    <w:rsid w:val="00EC6EB2"/>
    <w:rsid w:val="00EE5AE4"/>
    <w:rsid w:val="00F048CA"/>
    <w:rsid w:val="00FA5FEA"/>
    <w:rsid w:val="00FC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5EB1D5"/>
  <w15:chartTrackingRefBased/>
  <w15:docId w15:val="{2F061DA6-8C63-4F4B-9ADD-8531FC50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FFE"/>
  </w:style>
  <w:style w:type="paragraph" w:styleId="Heading1">
    <w:name w:val="heading 1"/>
    <w:basedOn w:val="Normal"/>
    <w:next w:val="Normal"/>
    <w:link w:val="Heading1Char"/>
    <w:uiPriority w:val="9"/>
    <w:qFormat/>
    <w:rsid w:val="00905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5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AEE"/>
  </w:style>
  <w:style w:type="paragraph" w:styleId="Footer">
    <w:name w:val="footer"/>
    <w:basedOn w:val="Normal"/>
    <w:link w:val="Foot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AEE"/>
  </w:style>
  <w:style w:type="character" w:styleId="Hyperlink">
    <w:name w:val="Hyperlink"/>
    <w:basedOn w:val="DefaultParagraphFont"/>
    <w:uiPriority w:val="99"/>
    <w:unhideWhenUsed/>
    <w:rsid w:val="009500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0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878BE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1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table" w:styleId="GridTable1Light-Accent4">
    <w:name w:val="Grid Table 1 Light Accent 4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37123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60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kto\OneDrive\Dokument\kontrakt\sassas\LITTER%20REGISTRATION%20-EN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A409A-35BB-4AA3-84FB-FB28F2E424F3}"/>
      </w:docPartPr>
      <w:docPartBody>
        <w:p w:rsidR="00000000" w:rsidRDefault="00034F5E">
          <w:r w:rsidRPr="0003440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F5E"/>
    <w:rsid w:val="00034F5E"/>
    <w:rsid w:val="004326B5"/>
    <w:rsid w:val="0067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4F5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A101C97-8955-43F0-B183-2BCD3BBC9D7D}">
  <we:reference id="wa104381865" version="1.0.0.6" store="en-US" storeType="OMEX"/>
  <we:alternateReferences>
    <we:reference id="WA104381865" version="1.0.0.6" store="WA10438186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6FD73-2A0C-482E-97B0-D69457A67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LITTER REGISTRATION -ENG</Template>
  <TotalTime>1</TotalTime>
  <Pages>1</Pages>
  <Words>120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 Robertsson</dc:creator>
  <cp:keywords/>
  <dc:description/>
  <cp:lastModifiedBy>Viktoria Robertsson</cp:lastModifiedBy>
  <cp:revision>2</cp:revision>
  <cp:lastPrinted>2024-06-17T12:26:00Z</cp:lastPrinted>
  <dcterms:created xsi:type="dcterms:W3CDTF">2024-06-17T12:27:00Z</dcterms:created>
  <dcterms:modified xsi:type="dcterms:W3CDTF">2024-06-17T12:27:00Z</dcterms:modified>
</cp:coreProperties>
</file>