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C38F3F" w14:textId="6E8AADB0" w:rsidR="009F02AF" w:rsidRDefault="00E37123" w:rsidP="00E37123">
      <w:pPr>
        <w:jc w:val="center"/>
        <w:rPr>
          <w:b/>
          <w:bCs/>
          <w:sz w:val="48"/>
          <w:szCs w:val="48"/>
          <w:lang w:val="en-US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F9978C8" wp14:editId="086AC67D">
            <wp:simplePos x="0" y="0"/>
            <wp:positionH relativeFrom="column">
              <wp:posOffset>1157622</wp:posOffset>
            </wp:positionH>
            <wp:positionV relativeFrom="paragraph">
              <wp:posOffset>-370840</wp:posOffset>
            </wp:positionV>
            <wp:extent cx="1426046" cy="1698171"/>
            <wp:effectExtent l="0" t="0" r="0" b="0"/>
            <wp:wrapNone/>
            <wp:docPr id="20797736" name="Picture 1" descr="A cat with long whisk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7736" name="Picture 1" descr="A cat with long whisk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046" cy="1698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02AF" w:rsidRPr="00770CCA">
        <w:rPr>
          <w:b/>
          <w:bCs/>
          <w:sz w:val="48"/>
          <w:szCs w:val="48"/>
          <w:lang w:val="en-US"/>
        </w:rPr>
        <w:t>MAINE COON UNION</w:t>
      </w:r>
    </w:p>
    <w:tbl>
      <w:tblPr>
        <w:tblStyle w:val="GridTable1Light-Accent4"/>
        <w:tblpPr w:leftFromText="141" w:rightFromText="141" w:vertAnchor="page" w:horzAnchor="margin" w:tblpY="3196"/>
        <w:tblW w:w="15450" w:type="dxa"/>
        <w:tblLook w:val="04A0" w:firstRow="1" w:lastRow="0" w:firstColumn="1" w:lastColumn="0" w:noHBand="0" w:noVBand="1"/>
      </w:tblPr>
      <w:tblGrid>
        <w:gridCol w:w="7725"/>
        <w:gridCol w:w="3287"/>
        <w:gridCol w:w="4438"/>
      </w:tblGrid>
      <w:tr w:rsidR="00FC4EAD" w:rsidRPr="00E37123" w14:paraId="4428B622" w14:textId="77777777" w:rsidTr="00E371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0" w:type="dxa"/>
            <w:gridSpan w:val="3"/>
          </w:tcPr>
          <w:p w14:paraId="63B4F6B8" w14:textId="77777777" w:rsidR="004469F8" w:rsidRDefault="004469F8" w:rsidP="004469F8">
            <w:pPr>
              <w:rPr>
                <w:b w:val="0"/>
                <w:bCs w:val="0"/>
                <w:color w:val="0E2841" w:themeColor="text2"/>
                <w:lang w:val="en-US"/>
              </w:rPr>
            </w:pPr>
            <w:proofErr w:type="spellStart"/>
            <w:r>
              <w:rPr>
                <w:color w:val="0E2841" w:themeColor="text2"/>
              </w:rPr>
              <w:t>Navn</w:t>
            </w:r>
            <w:proofErr w:type="spellEnd"/>
          </w:p>
          <w:sdt>
            <w:sdtPr>
              <w:rPr>
                <w:b w:val="0"/>
                <w:bCs w:val="0"/>
                <w:color w:val="0E2841" w:themeColor="text2"/>
                <w:lang w:val="en-US"/>
              </w:rPr>
              <w:id w:val="350311169"/>
              <w:placeholder>
                <w:docPart w:val="DefaultPlaceholder_-1854013440"/>
              </w:placeholder>
              <w:showingPlcHdr/>
            </w:sdtPr>
            <w:sdtContent>
              <w:p w14:paraId="0C7BB671" w14:textId="531ADB2F" w:rsidR="00556880" w:rsidRDefault="00556880" w:rsidP="00DA7AEE">
                <w:pPr>
                  <w:rPr>
                    <w:b w:val="0"/>
                    <w:bCs w:val="0"/>
                    <w:color w:val="0E2841" w:themeColor="text2"/>
                    <w:lang w:val="en-US"/>
                  </w:rPr>
                </w:pPr>
                <w:r w:rsidRPr="00556880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6632C126" w14:textId="241C7123" w:rsidR="00FC4EAD" w:rsidRPr="0012638B" w:rsidRDefault="00FC4EAD" w:rsidP="00DA7AEE">
            <w:pPr>
              <w:rPr>
                <w:b w:val="0"/>
                <w:bCs w:val="0"/>
                <w:color w:val="0E2841" w:themeColor="text2"/>
                <w:lang w:val="en-US"/>
              </w:rPr>
            </w:pPr>
            <w:r w:rsidRPr="00E37123">
              <w:rPr>
                <w:color w:val="0E2841" w:themeColor="text2"/>
                <w:lang w:val="en-US"/>
              </w:rPr>
              <w:t xml:space="preserve">                                                                                                                                                  </w:t>
            </w:r>
          </w:p>
        </w:tc>
      </w:tr>
      <w:tr w:rsidR="00FC4EAD" w:rsidRPr="00E37123" w14:paraId="3FE64CFE" w14:textId="77777777" w:rsidTr="00E37123">
        <w:trPr>
          <w:trHeight w:val="8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0" w:type="dxa"/>
            <w:gridSpan w:val="3"/>
          </w:tcPr>
          <w:p w14:paraId="381FEDEE" w14:textId="77777777" w:rsidR="004469F8" w:rsidRDefault="004469F8" w:rsidP="004469F8">
            <w:pPr>
              <w:rPr>
                <w:b w:val="0"/>
                <w:bCs w:val="0"/>
                <w:color w:val="0E2841" w:themeColor="text2"/>
                <w:lang w:val="en-US"/>
              </w:rPr>
            </w:pPr>
            <w:proofErr w:type="spellStart"/>
            <w:r>
              <w:rPr>
                <w:color w:val="0E2841" w:themeColor="text2"/>
              </w:rPr>
              <w:t>Adresse</w:t>
            </w:r>
            <w:proofErr w:type="spellEnd"/>
          </w:p>
          <w:sdt>
            <w:sdtPr>
              <w:rPr>
                <w:b w:val="0"/>
                <w:bCs w:val="0"/>
                <w:color w:val="0E2841" w:themeColor="text2"/>
                <w:lang w:val="en-US"/>
              </w:rPr>
              <w:id w:val="-2020612906"/>
              <w:placeholder>
                <w:docPart w:val="DefaultPlaceholder_-1854013440"/>
              </w:placeholder>
              <w:showingPlcHdr/>
            </w:sdtPr>
            <w:sdtContent>
              <w:p w14:paraId="7B20E4FD" w14:textId="2F04C255" w:rsidR="00556880" w:rsidRPr="00E37123" w:rsidRDefault="00556880" w:rsidP="00DA7AEE">
                <w:pPr>
                  <w:rPr>
                    <w:b w:val="0"/>
                    <w:bCs w:val="0"/>
                    <w:color w:val="0E2841" w:themeColor="text2"/>
                    <w:lang w:val="en-US"/>
                  </w:rPr>
                </w:pPr>
                <w:r w:rsidRPr="00556880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2997CED3" w14:textId="16E8E484" w:rsidR="00FC4EAD" w:rsidRPr="0012638B" w:rsidRDefault="00FC4EAD" w:rsidP="00FC4EAD">
            <w:pPr>
              <w:rPr>
                <w:b w:val="0"/>
                <w:bCs w:val="0"/>
                <w:color w:val="0E2841" w:themeColor="text2"/>
                <w:lang w:val="en-US"/>
              </w:rPr>
            </w:pPr>
          </w:p>
        </w:tc>
      </w:tr>
      <w:tr w:rsidR="00FC4EAD" w:rsidRPr="00E37123" w14:paraId="2C757E07" w14:textId="77777777" w:rsidTr="00E37123">
        <w:trPr>
          <w:trHeight w:val="8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2" w:type="dxa"/>
            <w:gridSpan w:val="2"/>
          </w:tcPr>
          <w:p w14:paraId="7CC90EBC" w14:textId="1E52903B" w:rsidR="00FC4EAD" w:rsidRPr="00E37123" w:rsidRDefault="00FC4EAD" w:rsidP="00DA7AEE">
            <w:pPr>
              <w:rPr>
                <w:b w:val="0"/>
                <w:bCs w:val="0"/>
                <w:color w:val="0E2841" w:themeColor="text2"/>
                <w:lang w:val="en-US"/>
              </w:rPr>
            </w:pPr>
          </w:p>
          <w:sdt>
            <w:sdtPr>
              <w:rPr>
                <w:b w:val="0"/>
                <w:bCs w:val="0"/>
                <w:color w:val="0E2841" w:themeColor="text2"/>
                <w:lang w:val="en-US"/>
              </w:rPr>
              <w:id w:val="-1160615192"/>
              <w:placeholder>
                <w:docPart w:val="DefaultPlaceholder_-1854013440"/>
              </w:placeholder>
              <w:showingPlcHdr/>
            </w:sdtPr>
            <w:sdtContent>
              <w:p w14:paraId="5898999B" w14:textId="5390C8E6" w:rsidR="00FC4EAD" w:rsidRDefault="00556880" w:rsidP="00DA7AEE">
                <w:pPr>
                  <w:rPr>
                    <w:b w:val="0"/>
                    <w:bCs w:val="0"/>
                    <w:color w:val="0E2841" w:themeColor="text2"/>
                    <w:lang w:val="en-US"/>
                  </w:rPr>
                </w:pPr>
                <w:r w:rsidRPr="00556880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7149C29F" w14:textId="770600BB" w:rsidR="00FC4EAD" w:rsidRPr="0012638B" w:rsidRDefault="00FC4EAD" w:rsidP="00DA7AEE">
            <w:pPr>
              <w:rPr>
                <w:b w:val="0"/>
                <w:bCs w:val="0"/>
                <w:color w:val="0E2841" w:themeColor="text2"/>
                <w:lang w:val="en-US"/>
              </w:rPr>
            </w:pPr>
          </w:p>
        </w:tc>
        <w:tc>
          <w:tcPr>
            <w:tcW w:w="4438" w:type="dxa"/>
          </w:tcPr>
          <w:p w14:paraId="7D055987" w14:textId="77777777" w:rsidR="004469F8" w:rsidRDefault="004469F8" w:rsidP="004469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E2841" w:themeColor="text2"/>
              </w:rPr>
            </w:pPr>
            <w:proofErr w:type="spellStart"/>
            <w:r>
              <w:rPr>
                <w:b/>
                <w:bCs/>
                <w:color w:val="0E2841" w:themeColor="text2"/>
              </w:rPr>
              <w:t>Lande</w:t>
            </w:r>
            <w:proofErr w:type="spellEnd"/>
          </w:p>
          <w:sdt>
            <w:sdtPr>
              <w:rPr>
                <w:b/>
                <w:bCs/>
                <w:color w:val="0E2841" w:themeColor="text2"/>
              </w:rPr>
              <w:id w:val="1687254136"/>
              <w:placeholder>
                <w:docPart w:val="DefaultPlaceholder_-1854013440"/>
              </w:placeholder>
              <w:showingPlcHdr/>
            </w:sdtPr>
            <w:sdtContent>
              <w:p w14:paraId="00E7E2BD" w14:textId="39FB57F7" w:rsidR="00556880" w:rsidRPr="00556880" w:rsidRDefault="00556880" w:rsidP="00DA7AE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  <w:bCs/>
                    <w:color w:val="0E2841" w:themeColor="text2"/>
                    <w:lang w:val="en-US"/>
                  </w:rPr>
                </w:pPr>
                <w:r w:rsidRPr="00556880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116A0CB0" w14:textId="3ADA8822" w:rsidR="00FC4EAD" w:rsidRPr="0012638B" w:rsidRDefault="00FC4EAD" w:rsidP="00DA7A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E2841" w:themeColor="text2"/>
                <w:lang w:val="en-US"/>
              </w:rPr>
            </w:pPr>
          </w:p>
        </w:tc>
      </w:tr>
      <w:tr w:rsidR="00FC4EAD" w:rsidRPr="00E37123" w14:paraId="0DD6E8E6" w14:textId="77777777" w:rsidTr="00E37123">
        <w:trPr>
          <w:trHeight w:val="8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5" w:type="dxa"/>
          </w:tcPr>
          <w:p w14:paraId="35E73BF0" w14:textId="518EA030" w:rsidR="00FC4EAD" w:rsidRDefault="00770CCA" w:rsidP="00FC4EAD">
            <w:pPr>
              <w:rPr>
                <w:b w:val="0"/>
                <w:bCs w:val="0"/>
                <w:color w:val="0E2841" w:themeColor="text2"/>
              </w:rPr>
            </w:pPr>
            <w:r>
              <w:rPr>
                <w:color w:val="0E2841" w:themeColor="text2"/>
              </w:rPr>
              <w:t>Telefon</w:t>
            </w:r>
            <w:r w:rsidR="00FC4EAD">
              <w:rPr>
                <w:color w:val="0E2841" w:themeColor="text2"/>
              </w:rPr>
              <w:t>:</w:t>
            </w:r>
          </w:p>
          <w:sdt>
            <w:sdtPr>
              <w:rPr>
                <w:b w:val="0"/>
                <w:bCs w:val="0"/>
                <w:color w:val="0E2841" w:themeColor="text2"/>
              </w:rPr>
              <w:id w:val="-777482110"/>
              <w:placeholder>
                <w:docPart w:val="DefaultPlaceholder_-1854013440"/>
              </w:placeholder>
              <w:showingPlcHdr/>
            </w:sdtPr>
            <w:sdtContent>
              <w:p w14:paraId="6AB13D18" w14:textId="1B5CF5D6" w:rsidR="00556880" w:rsidRPr="00556880" w:rsidRDefault="00556880" w:rsidP="00FC4EAD">
                <w:pPr>
                  <w:rPr>
                    <w:b w:val="0"/>
                    <w:bCs w:val="0"/>
                    <w:color w:val="0E2841" w:themeColor="text2"/>
                    <w:lang w:val="en-US"/>
                  </w:rPr>
                </w:pPr>
                <w:r w:rsidRPr="00556880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4933132F" w14:textId="5767DD00" w:rsidR="00E37123" w:rsidRPr="0012638B" w:rsidRDefault="00E37123" w:rsidP="00FC4EAD">
            <w:pPr>
              <w:rPr>
                <w:b w:val="0"/>
                <w:bCs w:val="0"/>
                <w:color w:val="0E2841" w:themeColor="text2"/>
                <w:lang w:val="en-US"/>
              </w:rPr>
            </w:pPr>
          </w:p>
        </w:tc>
        <w:tc>
          <w:tcPr>
            <w:tcW w:w="7725" w:type="dxa"/>
            <w:gridSpan w:val="2"/>
          </w:tcPr>
          <w:p w14:paraId="1D7706AB" w14:textId="77777777" w:rsidR="00FC4EAD" w:rsidRDefault="00FC4EAD" w:rsidP="00FC4E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E2841" w:themeColor="text2"/>
              </w:rPr>
            </w:pPr>
            <w:r>
              <w:rPr>
                <w:b/>
                <w:bCs/>
                <w:color w:val="0E2841" w:themeColor="text2"/>
              </w:rPr>
              <w:t>E-mail</w:t>
            </w:r>
          </w:p>
          <w:sdt>
            <w:sdtPr>
              <w:rPr>
                <w:b/>
                <w:bCs/>
                <w:color w:val="0E2841" w:themeColor="text2"/>
              </w:rPr>
              <w:id w:val="-237554648"/>
              <w:placeholder>
                <w:docPart w:val="DefaultPlaceholder_-1854013440"/>
              </w:placeholder>
              <w:showingPlcHdr/>
            </w:sdtPr>
            <w:sdtContent>
              <w:p w14:paraId="28EA229D" w14:textId="1EE1C2A8" w:rsidR="00556880" w:rsidRPr="00556880" w:rsidRDefault="00556880" w:rsidP="00FC4EAD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  <w:bCs/>
                    <w:color w:val="0E2841" w:themeColor="text2"/>
                    <w:lang w:val="en-US"/>
                  </w:rPr>
                </w:pPr>
                <w:r w:rsidRPr="00556880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4ACBF731" w14:textId="37BE4695" w:rsidR="00E37123" w:rsidRPr="0012638B" w:rsidRDefault="00E37123" w:rsidP="00FC4E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E2841" w:themeColor="text2"/>
                <w:lang w:val="en-US"/>
              </w:rPr>
            </w:pPr>
          </w:p>
        </w:tc>
      </w:tr>
      <w:tr w:rsidR="00FC4EAD" w:rsidRPr="00556880" w14:paraId="3C886CB4" w14:textId="77777777" w:rsidTr="00E37123">
        <w:trPr>
          <w:trHeight w:val="8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0" w:type="dxa"/>
            <w:gridSpan w:val="3"/>
          </w:tcPr>
          <w:p w14:paraId="5F8B0E18" w14:textId="77777777" w:rsidR="004469F8" w:rsidRPr="00770CCA" w:rsidRDefault="004469F8" w:rsidP="004469F8">
            <w:pPr>
              <w:rPr>
                <w:b w:val="0"/>
                <w:bCs w:val="0"/>
                <w:color w:val="0E2841" w:themeColor="text2"/>
              </w:rPr>
            </w:pPr>
            <w:proofErr w:type="spellStart"/>
            <w:r w:rsidRPr="00770CCA">
              <w:rPr>
                <w:color w:val="0E2841" w:themeColor="text2"/>
              </w:rPr>
              <w:t>Stammenavn</w:t>
            </w:r>
            <w:proofErr w:type="spellEnd"/>
            <w:r w:rsidRPr="00770CCA">
              <w:rPr>
                <w:color w:val="0E2841" w:themeColor="text2"/>
              </w:rPr>
              <w:t xml:space="preserve"> (</w:t>
            </w:r>
            <w:proofErr w:type="spellStart"/>
            <w:r w:rsidRPr="00770CCA">
              <w:rPr>
                <w:color w:val="0E2841" w:themeColor="text2"/>
              </w:rPr>
              <w:t>Hvis</w:t>
            </w:r>
            <w:proofErr w:type="spellEnd"/>
            <w:r w:rsidRPr="00770CCA">
              <w:rPr>
                <w:color w:val="0E2841" w:themeColor="text2"/>
              </w:rPr>
              <w:t xml:space="preserve"> du har en)</w:t>
            </w:r>
          </w:p>
          <w:sdt>
            <w:sdtPr>
              <w:rPr>
                <w:b w:val="0"/>
                <w:bCs w:val="0"/>
                <w:color w:val="0E2841" w:themeColor="text2"/>
              </w:rPr>
              <w:id w:val="1410813534"/>
              <w:placeholder>
                <w:docPart w:val="DefaultPlaceholder_-1854013440"/>
              </w:placeholder>
              <w:showingPlcHdr/>
            </w:sdtPr>
            <w:sdtContent>
              <w:p w14:paraId="3D3BDC8A" w14:textId="6801C698" w:rsidR="00E37123" w:rsidRPr="00556880" w:rsidRDefault="00556880" w:rsidP="00FC4EAD">
                <w:pPr>
                  <w:rPr>
                    <w:b w:val="0"/>
                    <w:bCs w:val="0"/>
                    <w:color w:val="0E2841" w:themeColor="text2"/>
                    <w:lang w:val="en-US"/>
                  </w:rPr>
                </w:pPr>
                <w:r w:rsidRPr="00556880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</w:tc>
      </w:tr>
      <w:tr w:rsidR="00FC4EAD" w:rsidRPr="00770CCA" w14:paraId="59FB5E33" w14:textId="77777777" w:rsidTr="00843C4E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0" w:type="dxa"/>
            <w:gridSpan w:val="3"/>
          </w:tcPr>
          <w:p w14:paraId="35C82334" w14:textId="4582457E" w:rsidR="00843C4E" w:rsidRPr="00770CCA" w:rsidRDefault="004469F8" w:rsidP="00FC4EAD">
            <w:pPr>
              <w:rPr>
                <w:b w:val="0"/>
                <w:bCs w:val="0"/>
                <w:color w:val="0E2841" w:themeColor="text2"/>
              </w:rPr>
            </w:pPr>
            <w:proofErr w:type="spellStart"/>
            <w:r w:rsidRPr="00770CCA">
              <w:rPr>
                <w:color w:val="0E2841" w:themeColor="text2"/>
              </w:rPr>
              <w:t>Jeg</w:t>
            </w:r>
            <w:proofErr w:type="spellEnd"/>
            <w:r w:rsidRPr="00770CCA">
              <w:rPr>
                <w:color w:val="0E2841" w:themeColor="text2"/>
              </w:rPr>
              <w:t xml:space="preserve"> </w:t>
            </w:r>
            <w:proofErr w:type="spellStart"/>
            <w:r w:rsidRPr="00770CCA">
              <w:rPr>
                <w:color w:val="0E2841" w:themeColor="text2"/>
              </w:rPr>
              <w:t>samtykker</w:t>
            </w:r>
            <w:proofErr w:type="spellEnd"/>
            <w:r w:rsidRPr="00770CCA">
              <w:rPr>
                <w:color w:val="0E2841" w:themeColor="text2"/>
              </w:rPr>
              <w:t xml:space="preserve"> </w:t>
            </w:r>
            <w:proofErr w:type="spellStart"/>
            <w:r w:rsidRPr="00770CCA">
              <w:rPr>
                <w:color w:val="0E2841" w:themeColor="text2"/>
              </w:rPr>
              <w:t>til</w:t>
            </w:r>
            <w:proofErr w:type="spellEnd"/>
            <w:r w:rsidRPr="00770CCA">
              <w:rPr>
                <w:color w:val="0E2841" w:themeColor="text2"/>
              </w:rPr>
              <w:t xml:space="preserve"> at </w:t>
            </w:r>
            <w:proofErr w:type="spellStart"/>
            <w:r w:rsidRPr="00770CCA">
              <w:rPr>
                <w:color w:val="0E2841" w:themeColor="text2"/>
              </w:rPr>
              <w:t>mine</w:t>
            </w:r>
            <w:proofErr w:type="spellEnd"/>
            <w:r w:rsidRPr="00770CCA">
              <w:rPr>
                <w:color w:val="0E2841" w:themeColor="text2"/>
              </w:rPr>
              <w:t xml:space="preserve"> </w:t>
            </w:r>
            <w:proofErr w:type="spellStart"/>
            <w:r w:rsidRPr="00770CCA">
              <w:rPr>
                <w:color w:val="0E2841" w:themeColor="text2"/>
              </w:rPr>
              <w:t>personopplysninger</w:t>
            </w:r>
            <w:proofErr w:type="spellEnd"/>
            <w:r w:rsidRPr="00770CCA">
              <w:rPr>
                <w:color w:val="0E2841" w:themeColor="text2"/>
              </w:rPr>
              <w:t xml:space="preserve"> </w:t>
            </w:r>
            <w:proofErr w:type="spellStart"/>
            <w:r w:rsidRPr="00770CCA">
              <w:rPr>
                <w:color w:val="0E2841" w:themeColor="text2"/>
              </w:rPr>
              <w:t>registreres</w:t>
            </w:r>
            <w:proofErr w:type="spellEnd"/>
            <w:r w:rsidRPr="00770CCA">
              <w:rPr>
                <w:color w:val="0E2841" w:themeColor="text2"/>
              </w:rPr>
              <w:t xml:space="preserve"> </w:t>
            </w:r>
            <w:proofErr w:type="spellStart"/>
            <w:r w:rsidRPr="00770CCA">
              <w:rPr>
                <w:color w:val="0E2841" w:themeColor="text2"/>
              </w:rPr>
              <w:t>og</w:t>
            </w:r>
            <w:proofErr w:type="spellEnd"/>
            <w:r w:rsidRPr="00770CCA">
              <w:rPr>
                <w:color w:val="0E2841" w:themeColor="text2"/>
              </w:rPr>
              <w:t xml:space="preserve"> </w:t>
            </w:r>
            <w:proofErr w:type="spellStart"/>
            <w:r w:rsidRPr="00770CCA">
              <w:rPr>
                <w:color w:val="0E2841" w:themeColor="text2"/>
              </w:rPr>
              <w:t>publiseres</w:t>
            </w:r>
            <w:proofErr w:type="spellEnd"/>
            <w:r w:rsidRPr="00770CCA">
              <w:rPr>
                <w:color w:val="0E2841" w:themeColor="text2"/>
              </w:rPr>
              <w:t xml:space="preserve"> av MCU i for </w:t>
            </w:r>
            <w:proofErr w:type="spellStart"/>
            <w:r w:rsidRPr="00770CCA">
              <w:rPr>
                <w:color w:val="0E2841" w:themeColor="text2"/>
              </w:rPr>
              <w:t>eksempel</w:t>
            </w:r>
            <w:proofErr w:type="spellEnd"/>
            <w:r w:rsidRPr="00770CCA">
              <w:rPr>
                <w:color w:val="0E2841" w:themeColor="text2"/>
              </w:rPr>
              <w:t xml:space="preserve"> </w:t>
            </w:r>
            <w:r w:rsidRPr="00E1327C">
              <w:rPr>
                <w:color w:val="0E2841" w:themeColor="text2"/>
              </w:rPr>
              <w:t xml:space="preserve">nyhetsbrev: </w:t>
            </w:r>
            <w:r>
              <w:rPr>
                <w:color w:val="0E2841" w:themeColor="text2"/>
              </w:rPr>
              <w:t xml:space="preserve"> </w:t>
            </w:r>
            <w:r w:rsidRPr="004469F8">
              <w:rPr>
                <w:color w:val="0E2841" w:themeColor="text2"/>
                <w:sz w:val="28"/>
                <w:szCs w:val="28"/>
              </w:rPr>
              <w:t>YES</w:t>
            </w:r>
            <w:sdt>
              <w:sdtPr>
                <w:rPr>
                  <w:color w:val="0E2841" w:themeColor="text2"/>
                  <w:sz w:val="28"/>
                  <w:szCs w:val="28"/>
                </w:rPr>
                <w:id w:val="-1197304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70CCA" w:rsidRPr="00770CCA">
                  <w:rPr>
                    <w:rFonts w:ascii="MS Gothic" w:eastAsia="MS Gothic" w:hAnsi="MS Gothic" w:hint="eastAsia"/>
                    <w:color w:val="0E2841" w:themeColor="text2"/>
                    <w:sz w:val="28"/>
                    <w:szCs w:val="28"/>
                  </w:rPr>
                  <w:t>☐</w:t>
                </w:r>
              </w:sdtContent>
            </w:sdt>
            <w:r w:rsidR="00843C4E" w:rsidRPr="00770CCA">
              <w:rPr>
                <w:color w:val="0E2841" w:themeColor="text2"/>
                <w:sz w:val="28"/>
                <w:szCs w:val="28"/>
              </w:rPr>
              <w:t xml:space="preserve"> </w:t>
            </w:r>
            <w:r>
              <w:rPr>
                <w:color w:val="0E2841" w:themeColor="text2"/>
                <w:sz w:val="28"/>
                <w:szCs w:val="28"/>
              </w:rPr>
              <w:t xml:space="preserve"> NO</w:t>
            </w:r>
            <w:r w:rsidR="00843C4E" w:rsidRPr="00770CCA">
              <w:rPr>
                <w:color w:val="0E2841" w:themeColor="text2"/>
                <w:sz w:val="28"/>
                <w:szCs w:val="28"/>
              </w:rPr>
              <w:t xml:space="preserve"> </w:t>
            </w:r>
            <w:sdt>
              <w:sdtPr>
                <w:rPr>
                  <w:color w:val="0E2841" w:themeColor="text2"/>
                  <w:sz w:val="28"/>
                  <w:szCs w:val="28"/>
                </w:rPr>
                <w:id w:val="1631283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3C4E" w:rsidRPr="00770CCA">
                  <w:rPr>
                    <w:rFonts w:ascii="MS Gothic" w:eastAsia="MS Gothic" w:hAnsi="MS Gothic" w:hint="eastAsia"/>
                    <w:color w:val="0E2841" w:themeColor="text2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507760" w:rsidRPr="004241A6" w14:paraId="43315478" w14:textId="77777777" w:rsidTr="00E37123">
        <w:trPr>
          <w:trHeight w:val="7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0" w:type="dxa"/>
            <w:gridSpan w:val="3"/>
          </w:tcPr>
          <w:p w14:paraId="099F8A85" w14:textId="77777777" w:rsidR="004469F8" w:rsidRPr="004241A6" w:rsidRDefault="004469F8" w:rsidP="004469F8">
            <w:pPr>
              <w:rPr>
                <w:b w:val="0"/>
                <w:bCs w:val="0"/>
                <w:color w:val="0E2841" w:themeColor="text2"/>
                <w:sz w:val="36"/>
                <w:szCs w:val="36"/>
              </w:rPr>
            </w:pPr>
            <w:r w:rsidRPr="00E1327C">
              <w:rPr>
                <w:color w:val="0E2841" w:themeColor="text2"/>
              </w:rPr>
              <w:t>ERKLÆRING</w:t>
            </w:r>
          </w:p>
          <w:p w14:paraId="1BAFD2A9" w14:textId="4891C13F" w:rsidR="00507760" w:rsidRPr="004241A6" w:rsidRDefault="004469F8" w:rsidP="00E1327C">
            <w:pPr>
              <w:rPr>
                <w:b w:val="0"/>
                <w:bCs w:val="0"/>
                <w:color w:val="0E2841" w:themeColor="text2"/>
              </w:rPr>
            </w:pPr>
            <w:proofErr w:type="spellStart"/>
            <w:r>
              <w:rPr>
                <w:i/>
                <w:iCs/>
                <w:color w:val="0E2841" w:themeColor="text2"/>
                <w:sz w:val="20"/>
                <w:szCs w:val="20"/>
              </w:rPr>
              <w:t>Jeg</w:t>
            </w:r>
            <w:proofErr w:type="spellEnd"/>
            <w:r>
              <w:rPr>
                <w:i/>
                <w:iCs/>
                <w:color w:val="0E2841" w:themeColor="text2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iCs/>
                <w:color w:val="0E2841" w:themeColor="text2"/>
                <w:sz w:val="20"/>
                <w:szCs w:val="20"/>
              </w:rPr>
              <w:t>lover</w:t>
            </w:r>
            <w:proofErr w:type="spellEnd"/>
            <w:r>
              <w:rPr>
                <w:i/>
                <w:iCs/>
                <w:color w:val="0E2841" w:themeColor="text2"/>
                <w:sz w:val="20"/>
                <w:szCs w:val="20"/>
              </w:rPr>
              <w:t xml:space="preserve"> å </w:t>
            </w:r>
            <w:proofErr w:type="spellStart"/>
            <w:r>
              <w:rPr>
                <w:i/>
                <w:iCs/>
                <w:color w:val="0E2841" w:themeColor="text2"/>
                <w:sz w:val="20"/>
                <w:szCs w:val="20"/>
              </w:rPr>
              <w:t>følge</w:t>
            </w:r>
            <w:proofErr w:type="spellEnd"/>
            <w:r>
              <w:rPr>
                <w:i/>
                <w:iCs/>
                <w:color w:val="0E2841" w:themeColor="text2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i/>
                <w:iCs/>
                <w:color w:val="0E2841" w:themeColor="text2"/>
                <w:sz w:val="20"/>
                <w:szCs w:val="20"/>
              </w:rPr>
              <w:t>MCUs</w:t>
            </w:r>
            <w:proofErr w:type="spellEnd"/>
            <w:proofErr w:type="gramEnd"/>
            <w:r>
              <w:rPr>
                <w:i/>
                <w:iCs/>
                <w:color w:val="0E2841" w:themeColor="text2"/>
                <w:sz w:val="20"/>
                <w:szCs w:val="20"/>
              </w:rPr>
              <w:t xml:space="preserve"> regler for medlemskap.</w:t>
            </w:r>
          </w:p>
        </w:tc>
      </w:tr>
    </w:tbl>
    <w:p w14:paraId="36B8744E" w14:textId="1FC9528F" w:rsidR="004469F8" w:rsidRPr="004469F8" w:rsidRDefault="004469F8" w:rsidP="004469F8">
      <w:pPr>
        <w:jc w:val="center"/>
        <w:cnfStyle w:val="101000000000" w:firstRow="1" w:lastRow="0" w:firstColumn="1" w:lastColumn="0" w:oddVBand="0" w:evenVBand="0" w:oddHBand="0" w:evenHBand="0" w:firstRowFirstColumn="0" w:firstRowLastColumn="0" w:lastRowFirstColumn="0" w:lastRowLastColumn="0"/>
        <w:rPr>
          <w:b/>
          <w:bCs/>
          <w:sz w:val="44"/>
          <w:szCs w:val="44"/>
        </w:rPr>
      </w:pPr>
      <w:proofErr w:type="spellStart"/>
      <w:r w:rsidRPr="00770CCA">
        <w:rPr>
          <w:b/>
          <w:bCs/>
          <w:sz w:val="44"/>
          <w:szCs w:val="44"/>
        </w:rPr>
        <w:t>Søknad</w:t>
      </w:r>
      <w:proofErr w:type="spellEnd"/>
      <w:r w:rsidRPr="00770CCA">
        <w:rPr>
          <w:b/>
          <w:bCs/>
          <w:sz w:val="44"/>
          <w:szCs w:val="44"/>
        </w:rPr>
        <w:t xml:space="preserve"> om medlemskap</w:t>
      </w:r>
    </w:p>
    <w:p w14:paraId="7BAFAE90" w14:textId="5D52A2C9" w:rsidR="00770CCA" w:rsidRDefault="00770CCA">
      <w:pPr>
        <w:rPr>
          <w:b/>
          <w:bCs/>
          <w:color w:val="215E99" w:themeColor="text2" w:themeTint="BF"/>
          <w:sz w:val="40"/>
          <w:szCs w:val="40"/>
        </w:rPr>
      </w:pPr>
    </w:p>
    <w:p w14:paraId="170451DC" w14:textId="77777777" w:rsidR="004469F8" w:rsidRPr="004241A6" w:rsidRDefault="004469F8">
      <w:pPr>
        <w:rPr>
          <w:b/>
          <w:bCs/>
          <w:color w:val="215E99" w:themeColor="text2" w:themeTint="BF"/>
          <w:sz w:val="40"/>
          <w:szCs w:val="40"/>
        </w:rPr>
      </w:pPr>
    </w:p>
    <w:p w14:paraId="0CFDAFFE" w14:textId="3D16E941" w:rsidR="004469F8" w:rsidRPr="00770CCA" w:rsidRDefault="004469F8" w:rsidP="00C97F7F">
      <w:pPr>
        <w:spacing w:before="240" w:after="24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eastAsia="sv-SE"/>
        </w:rPr>
      </w:pPr>
      <w:r w:rsidRPr="00E37123">
        <w:rPr>
          <w:rFonts w:ascii="Arial" w:eastAsia="Times New Roman" w:hAnsi="Arial" w:cs="Arial"/>
          <w:color w:val="000000"/>
          <w:sz w:val="36"/>
          <w:szCs w:val="36"/>
          <w:lang w:eastAsia="sv-SE"/>
        </w:rPr>
        <w:t>MEDLEMSAVGIFTEN ER</w:t>
      </w:r>
      <w:r>
        <w:rPr>
          <w:rFonts w:ascii="Arial" w:eastAsia="Times New Roman" w:hAnsi="Arial" w:cs="Arial"/>
          <w:color w:val="000000"/>
          <w:sz w:val="36"/>
          <w:szCs w:val="36"/>
          <w:lang w:eastAsia="sv-SE"/>
        </w:rPr>
        <w:t xml:space="preserve"> </w:t>
      </w:r>
      <w:r w:rsidRPr="00E37123">
        <w:rPr>
          <w:rFonts w:ascii="Arial" w:eastAsia="Times New Roman" w:hAnsi="Arial" w:cs="Arial"/>
          <w:color w:val="000000"/>
          <w:sz w:val="36"/>
          <w:szCs w:val="36"/>
          <w:lang w:eastAsia="sv-SE"/>
        </w:rPr>
        <w:t>100</w:t>
      </w:r>
      <w:r>
        <w:rPr>
          <w:rFonts w:ascii="Arial" w:eastAsia="Times New Roman" w:hAnsi="Arial" w:cs="Arial"/>
          <w:color w:val="000000"/>
          <w:sz w:val="36"/>
          <w:szCs w:val="36"/>
          <w:lang w:eastAsia="sv-SE"/>
        </w:rPr>
        <w:t xml:space="preserve"> NOK</w:t>
      </w:r>
      <w:r w:rsidRPr="00E37123">
        <w:rPr>
          <w:rFonts w:ascii="Arial" w:eastAsia="Times New Roman" w:hAnsi="Arial" w:cs="Arial"/>
          <w:color w:val="000000"/>
          <w:sz w:val="36"/>
          <w:szCs w:val="36"/>
          <w:lang w:eastAsia="sv-SE"/>
        </w:rPr>
        <w:t xml:space="preserve"> SOM BETALES VIA </w:t>
      </w:r>
      <w:proofErr w:type="spellStart"/>
      <w:r w:rsidRPr="00E37123">
        <w:rPr>
          <w:rFonts w:ascii="Arial" w:eastAsia="Times New Roman" w:hAnsi="Arial" w:cs="Arial"/>
          <w:color w:val="000000"/>
          <w:sz w:val="36"/>
          <w:szCs w:val="36"/>
          <w:lang w:eastAsia="sv-SE"/>
        </w:rPr>
        <w:t>PayPal</w:t>
      </w:r>
      <w:proofErr w:type="spellEnd"/>
      <w:r w:rsidRPr="00E37123">
        <w:rPr>
          <w:rFonts w:ascii="Arial" w:eastAsia="Times New Roman" w:hAnsi="Arial" w:cs="Arial"/>
          <w:color w:val="000000"/>
          <w:sz w:val="36"/>
          <w:szCs w:val="36"/>
          <w:lang w:eastAsia="sv-SE"/>
        </w:rPr>
        <w:t xml:space="preserve"> TIL:</w:t>
      </w:r>
    </w:p>
    <w:p w14:paraId="2DD2F4B9" w14:textId="5759DD3F" w:rsidR="00E37123" w:rsidRPr="00E37123" w:rsidRDefault="00E1327C" w:rsidP="00E37123">
      <w:pPr>
        <w:spacing w:before="240" w:after="24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</w:pPr>
      <w:r w:rsidRPr="00E37123"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  <w:t>PAYMENT</w:t>
      </w:r>
      <w:r w:rsidR="00E37123" w:rsidRPr="00E37123"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  <w:t>MCU</w:t>
      </w:r>
      <w:r w:rsidRPr="00E37123"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  <w:t>@</w:t>
      </w:r>
      <w:r w:rsidR="00E37123" w:rsidRPr="00E37123"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  <w:t>GMAIL</w:t>
      </w:r>
      <w:r w:rsidRPr="00E37123"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  <w:t>.COM</w:t>
      </w:r>
    </w:p>
    <w:sectPr w:rsidR="00E37123" w:rsidRPr="00E37123" w:rsidSect="0090002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7368BE" w14:textId="77777777" w:rsidR="00387741" w:rsidRDefault="00387741" w:rsidP="00DA7AEE">
      <w:pPr>
        <w:spacing w:after="0" w:line="240" w:lineRule="auto"/>
      </w:pPr>
      <w:r>
        <w:separator/>
      </w:r>
    </w:p>
  </w:endnote>
  <w:endnote w:type="continuationSeparator" w:id="0">
    <w:p w14:paraId="3B345CC9" w14:textId="77777777" w:rsidR="00387741" w:rsidRDefault="00387741" w:rsidP="00DA7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E7AF57" w14:textId="77777777" w:rsidR="00DA7AEE" w:rsidRDefault="00DA7A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26233C" w14:textId="77777777" w:rsidR="00DA7AEE" w:rsidRDefault="00DA7AE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F139CC" w14:textId="77777777" w:rsidR="00DA7AEE" w:rsidRDefault="00DA7A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446C49" w14:textId="77777777" w:rsidR="00387741" w:rsidRDefault="00387741" w:rsidP="00DA7AEE">
      <w:pPr>
        <w:spacing w:after="0" w:line="240" w:lineRule="auto"/>
      </w:pPr>
      <w:r>
        <w:separator/>
      </w:r>
    </w:p>
  </w:footnote>
  <w:footnote w:type="continuationSeparator" w:id="0">
    <w:p w14:paraId="3B2754FE" w14:textId="77777777" w:rsidR="00387741" w:rsidRDefault="00387741" w:rsidP="00DA7A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215B78" w14:textId="30DCBB7F" w:rsidR="00DA7AEE" w:rsidRDefault="00E37123">
    <w:pPr>
      <w:pStyle w:val="Header"/>
    </w:pPr>
    <w:r>
      <w:rPr>
        <w:noProof/>
      </w:rPr>
      <w:pict w14:anchorId="1F11CD1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675266" o:spid="_x0000_s1032" type="#_x0000_t75" style="position:absolute;margin-left:0;margin-top:0;width:439.7pt;height:522.95pt;z-index:-251657216;mso-position-horizontal:center;mso-position-horizontal-relative:margin;mso-position-vertical:center;mso-position-vertical-relative:margin" o:allowincell="f">
          <v:imagedata r:id="rId1" o:title="logocat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4C41AE" w14:textId="08F55F39" w:rsidR="00DA7AEE" w:rsidRDefault="00E37123">
    <w:pPr>
      <w:pStyle w:val="Header"/>
    </w:pPr>
    <w:r>
      <w:rPr>
        <w:noProof/>
      </w:rPr>
      <w:pict w14:anchorId="4852B0D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675267" o:spid="_x0000_s1033" type="#_x0000_t75" style="position:absolute;margin-left:0;margin-top:0;width:439.7pt;height:522.95pt;z-index:-251656192;mso-position-horizontal:center;mso-position-horizontal-relative:margin;mso-position-vertical:center;mso-position-vertical-relative:margin" o:allowincell="f">
          <v:imagedata r:id="rId1" o:title="logocat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E093AD" w14:textId="370C87B9" w:rsidR="00DA7AEE" w:rsidRDefault="00E37123">
    <w:pPr>
      <w:pStyle w:val="Header"/>
    </w:pPr>
    <w:r>
      <w:rPr>
        <w:noProof/>
      </w:rPr>
      <w:pict w14:anchorId="76BFA2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675265" o:spid="_x0000_s1031" type="#_x0000_t75" style="position:absolute;margin-left:0;margin-top:0;width:439.7pt;height:522.95pt;z-index:-251658240;mso-position-horizontal:center;mso-position-horizontal-relative:margin;mso-position-vertical:center;mso-position-vertical-relative:margin" o:allowincell="f">
          <v:imagedata r:id="rId1" o:title="logocat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0147B1"/>
    <w:multiLevelType w:val="multilevel"/>
    <w:tmpl w:val="3386E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6CB40C9C"/>
    <w:multiLevelType w:val="multilevel"/>
    <w:tmpl w:val="D0EED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714568"/>
    <w:multiLevelType w:val="hybridMultilevel"/>
    <w:tmpl w:val="F14EC80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8824986">
    <w:abstractNumId w:val="2"/>
  </w:num>
  <w:num w:numId="2" w16cid:durableId="1099595329">
    <w:abstractNumId w:val="1"/>
  </w:num>
  <w:num w:numId="3" w16cid:durableId="790779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ys2HO60NStLifsG1+Mvcxl3I26o2nxK0/9Gs/lbY7BTL8+e8Gki0rlouq8ltoT3d8tbzwu8FaqZS77O/qazObg==" w:salt="OTJ1fVscqXbBjGrlCeQ9EQ==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01C"/>
    <w:rsid w:val="000252F2"/>
    <w:rsid w:val="0012638B"/>
    <w:rsid w:val="00216A4D"/>
    <w:rsid w:val="003549E0"/>
    <w:rsid w:val="0036214F"/>
    <w:rsid w:val="00387741"/>
    <w:rsid w:val="004241A6"/>
    <w:rsid w:val="0044567A"/>
    <w:rsid w:val="004469F8"/>
    <w:rsid w:val="00507760"/>
    <w:rsid w:val="005223DB"/>
    <w:rsid w:val="00527FBA"/>
    <w:rsid w:val="00541676"/>
    <w:rsid w:val="00556880"/>
    <w:rsid w:val="0067078F"/>
    <w:rsid w:val="00770CCA"/>
    <w:rsid w:val="007E39E6"/>
    <w:rsid w:val="008050D9"/>
    <w:rsid w:val="0083197C"/>
    <w:rsid w:val="00843C4E"/>
    <w:rsid w:val="008878BE"/>
    <w:rsid w:val="00900027"/>
    <w:rsid w:val="009055C5"/>
    <w:rsid w:val="0095009C"/>
    <w:rsid w:val="009741E9"/>
    <w:rsid w:val="00977662"/>
    <w:rsid w:val="009F02AF"/>
    <w:rsid w:val="00A3476D"/>
    <w:rsid w:val="00A54722"/>
    <w:rsid w:val="00B87C4C"/>
    <w:rsid w:val="00BA7E6A"/>
    <w:rsid w:val="00BE3FFE"/>
    <w:rsid w:val="00C201C0"/>
    <w:rsid w:val="00C57ABA"/>
    <w:rsid w:val="00D23081"/>
    <w:rsid w:val="00DA7AEE"/>
    <w:rsid w:val="00DA7DAD"/>
    <w:rsid w:val="00E1327C"/>
    <w:rsid w:val="00E1501C"/>
    <w:rsid w:val="00E37123"/>
    <w:rsid w:val="00E41CEC"/>
    <w:rsid w:val="00EC6EB2"/>
    <w:rsid w:val="00EE5AE4"/>
    <w:rsid w:val="00F048CA"/>
    <w:rsid w:val="00FA5FEA"/>
    <w:rsid w:val="00FC4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5EB1D5"/>
  <w15:chartTrackingRefBased/>
  <w15:docId w15:val="{2F061DA6-8C63-4F4B-9ADD-8531FC500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69F8"/>
  </w:style>
  <w:style w:type="paragraph" w:styleId="Heading1">
    <w:name w:val="heading 1"/>
    <w:basedOn w:val="Normal"/>
    <w:next w:val="Normal"/>
    <w:link w:val="Heading1Char"/>
    <w:uiPriority w:val="9"/>
    <w:qFormat/>
    <w:rsid w:val="009055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55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55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5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5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55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55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55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55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5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55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55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55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5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55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55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55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55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55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55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55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55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55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55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55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55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55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55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55C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05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A7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7AEE"/>
  </w:style>
  <w:style w:type="paragraph" w:styleId="Footer">
    <w:name w:val="footer"/>
    <w:basedOn w:val="Normal"/>
    <w:link w:val="FooterChar"/>
    <w:uiPriority w:val="99"/>
    <w:unhideWhenUsed/>
    <w:rsid w:val="00DA7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7AEE"/>
  </w:style>
  <w:style w:type="character" w:styleId="Hyperlink">
    <w:name w:val="Hyperlink"/>
    <w:basedOn w:val="DefaultParagraphFont"/>
    <w:uiPriority w:val="99"/>
    <w:unhideWhenUsed/>
    <w:rsid w:val="0095009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009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8878BE"/>
    <w:rPr>
      <w:color w:val="666666"/>
    </w:rPr>
  </w:style>
  <w:style w:type="paragraph" w:styleId="NormalWeb">
    <w:name w:val="Normal (Web)"/>
    <w:basedOn w:val="Normal"/>
    <w:uiPriority w:val="99"/>
    <w:semiHidden/>
    <w:unhideWhenUsed/>
    <w:rsid w:val="00E132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table" w:styleId="GridTable1Light-Accent4">
    <w:name w:val="Grid Table 1 Light Accent 4"/>
    <w:basedOn w:val="TableNormal"/>
    <w:uiPriority w:val="46"/>
    <w:rsid w:val="00E37123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E37123"/>
    <w:pPr>
      <w:spacing w:after="0" w:line="240" w:lineRule="auto"/>
    </w:p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E37123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660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kto\OneDrive\Dokument\kontrakt\sassas\LITTER%20REGISTRATION%20-ENG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2A409A-35BB-4AA3-84FB-FB28F2E424F3}"/>
      </w:docPartPr>
      <w:docPartBody>
        <w:p w:rsidR="00000000" w:rsidRDefault="00034F5E">
          <w:r w:rsidRPr="0003440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F5E"/>
    <w:rsid w:val="00034F5E"/>
    <w:rsid w:val="0067078F"/>
    <w:rsid w:val="00DB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v-SE" w:eastAsia="sv-S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34F5E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A101C97-8955-43F0-B183-2BCD3BBC9D7D}">
  <we:reference id="wa104381865" version="1.0.0.6" store="en-US" storeType="OMEX"/>
  <we:alternateReferences>
    <we:reference id="WA104381865" version="1.0.0.6" store="WA104381865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B6FD73-2A0C-482E-97B0-D69457A67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LITTER REGISTRATION -ENG</Template>
  <TotalTime>1</TotalTime>
  <Pages>1</Pages>
  <Words>120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Viktoria Robertsson</dc:creator>
  <cp:keywords/>
  <dc:description/>
  <cp:lastModifiedBy>Viktoria Robertsson</cp:lastModifiedBy>
  <cp:revision>2</cp:revision>
  <cp:lastPrinted>2024-06-17T12:26:00Z</cp:lastPrinted>
  <dcterms:created xsi:type="dcterms:W3CDTF">2024-06-17T12:31:00Z</dcterms:created>
  <dcterms:modified xsi:type="dcterms:W3CDTF">2024-06-17T12:31:00Z</dcterms:modified>
</cp:coreProperties>
</file>