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C38F3F" w14:textId="6E8AADB0" w:rsidR="009F02AF" w:rsidRPr="00E37123" w:rsidRDefault="00E37123" w:rsidP="00E37123">
      <w:pPr>
        <w:jc w:val="center"/>
        <w:rPr>
          <w:sz w:val="20"/>
          <w:szCs w:val="20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F9978C8" wp14:editId="086AC67D">
            <wp:simplePos x="0" y="0"/>
            <wp:positionH relativeFrom="column">
              <wp:posOffset>1157622</wp:posOffset>
            </wp:positionH>
            <wp:positionV relativeFrom="paragraph">
              <wp:posOffset>-370840</wp:posOffset>
            </wp:positionV>
            <wp:extent cx="1426046" cy="1698171"/>
            <wp:effectExtent l="0" t="0" r="0" b="0"/>
            <wp:wrapNone/>
            <wp:docPr id="20797736" name="Picture 1" descr="A cat with long whisk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7736" name="Picture 1" descr="A cat with long whisk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046" cy="1698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02AF" w:rsidRPr="00E37123">
        <w:rPr>
          <w:b/>
          <w:bCs/>
          <w:sz w:val="48"/>
          <w:szCs w:val="48"/>
        </w:rPr>
        <w:t>MAINE COON UNION</w:t>
      </w:r>
    </w:p>
    <w:p w14:paraId="665B2513" w14:textId="6C091F09" w:rsidR="009F02AF" w:rsidRPr="00E37123" w:rsidRDefault="00E37123" w:rsidP="00E37123">
      <w:pPr>
        <w:jc w:val="center"/>
        <w:rPr>
          <w:b/>
          <w:bCs/>
          <w:sz w:val="44"/>
          <w:szCs w:val="44"/>
          <w:lang w:val="en-US"/>
        </w:rPr>
      </w:pPr>
      <w:r w:rsidRPr="00E37123">
        <w:rPr>
          <w:b/>
          <w:bCs/>
          <w:sz w:val="44"/>
          <w:szCs w:val="44"/>
        </w:rPr>
        <w:t>Member Application</w:t>
      </w:r>
    </w:p>
    <w:tbl>
      <w:tblPr>
        <w:tblStyle w:val="GridTable1Light-Accent4"/>
        <w:tblpPr w:leftFromText="141" w:rightFromText="141" w:vertAnchor="page" w:horzAnchor="margin" w:tblpY="3196"/>
        <w:tblW w:w="15450" w:type="dxa"/>
        <w:tblLook w:val="04A0" w:firstRow="1" w:lastRow="0" w:firstColumn="1" w:lastColumn="0" w:noHBand="0" w:noVBand="1"/>
      </w:tblPr>
      <w:tblGrid>
        <w:gridCol w:w="7725"/>
        <w:gridCol w:w="3287"/>
        <w:gridCol w:w="4438"/>
      </w:tblGrid>
      <w:tr w:rsidR="00FC4EAD" w:rsidRPr="001D6C01" w14:paraId="4428B622" w14:textId="77777777" w:rsidTr="00E371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090FF35C" w14:textId="77777777" w:rsidR="00843C4E" w:rsidRDefault="00FC4EAD" w:rsidP="00DA7AEE">
            <w:pPr>
              <w:rPr>
                <w:b w:val="0"/>
                <w:bCs w:val="0"/>
                <w:color w:val="0E2841" w:themeColor="text2"/>
                <w:lang w:val="en-US"/>
              </w:rPr>
            </w:pPr>
            <w:r w:rsidRPr="00E37123">
              <w:rPr>
                <w:color w:val="0E2841" w:themeColor="text2"/>
                <w:lang w:val="en-US"/>
              </w:rPr>
              <w:t>Name</w:t>
            </w:r>
          </w:p>
          <w:sdt>
            <w:sdtPr>
              <w:rPr>
                <w:b w:val="0"/>
                <w:bCs w:val="0"/>
                <w:color w:val="0E2841" w:themeColor="text2"/>
                <w:lang w:val="en-US"/>
              </w:rPr>
              <w:id w:val="1738826493"/>
              <w:placeholder>
                <w:docPart w:val="DefaultPlaceholder_-1854013440"/>
              </w:placeholder>
              <w:showingPlcHdr/>
            </w:sdtPr>
            <w:sdtContent>
              <w:p w14:paraId="38AA4CBA" w14:textId="68D1BE82" w:rsidR="001D6C01" w:rsidRDefault="001D6C01" w:rsidP="00DA7AEE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1D6C01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6632C126" w14:textId="1DA51894" w:rsidR="00FC4EAD" w:rsidRPr="0012638B" w:rsidRDefault="00FC4EAD" w:rsidP="00DA7AEE">
            <w:pPr>
              <w:rPr>
                <w:b w:val="0"/>
                <w:bCs w:val="0"/>
                <w:color w:val="0E2841" w:themeColor="text2"/>
                <w:lang w:val="en-US"/>
              </w:rPr>
            </w:pPr>
            <w:r w:rsidRPr="00E37123">
              <w:rPr>
                <w:color w:val="0E2841" w:themeColor="text2"/>
                <w:lang w:val="en-US"/>
              </w:rPr>
              <w:t xml:space="preserve">                                                                                                                                                </w:t>
            </w:r>
          </w:p>
        </w:tc>
      </w:tr>
      <w:tr w:rsidR="00FC4EAD" w:rsidRPr="001D6C01" w14:paraId="3FE64CFE" w14:textId="77777777" w:rsidTr="00E37123">
        <w:trPr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66B29169" w14:textId="2476A9F3" w:rsidR="00FC4EAD" w:rsidRDefault="00FC4EAD" w:rsidP="00DA7AEE">
            <w:pPr>
              <w:rPr>
                <w:b w:val="0"/>
                <w:bCs w:val="0"/>
                <w:color w:val="0E2841" w:themeColor="text2"/>
                <w:lang w:val="en-US"/>
              </w:rPr>
            </w:pPr>
            <w:r w:rsidRPr="00E37123">
              <w:rPr>
                <w:color w:val="0E2841" w:themeColor="text2"/>
                <w:lang w:val="en-US"/>
              </w:rPr>
              <w:t>Address</w:t>
            </w:r>
          </w:p>
          <w:sdt>
            <w:sdtPr>
              <w:rPr>
                <w:b w:val="0"/>
                <w:bCs w:val="0"/>
                <w:color w:val="0E2841" w:themeColor="text2"/>
                <w:lang w:val="en-US"/>
              </w:rPr>
              <w:id w:val="-148367123"/>
              <w:placeholder>
                <w:docPart w:val="DefaultPlaceholder_-1854013440"/>
              </w:placeholder>
              <w:showingPlcHdr/>
            </w:sdtPr>
            <w:sdtContent>
              <w:p w14:paraId="347DD750" w14:textId="411101AC" w:rsidR="001D6C01" w:rsidRPr="00E37123" w:rsidRDefault="001D6C01" w:rsidP="00DA7AEE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1D6C01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2997CED3" w14:textId="277E3AC1" w:rsidR="00FC4EAD" w:rsidRPr="0012638B" w:rsidRDefault="00FC4EAD" w:rsidP="00FC4EAD">
            <w:pPr>
              <w:rPr>
                <w:b w:val="0"/>
                <w:bCs w:val="0"/>
                <w:color w:val="0E2841" w:themeColor="text2"/>
                <w:lang w:val="en-US"/>
              </w:rPr>
            </w:pPr>
          </w:p>
        </w:tc>
      </w:tr>
      <w:tr w:rsidR="00FC4EAD" w:rsidRPr="001D6C01" w14:paraId="2C757E07" w14:textId="77777777" w:rsidTr="001D6C01">
        <w:trPr>
          <w:trHeight w:val="5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2" w:type="dxa"/>
            <w:gridSpan w:val="2"/>
          </w:tcPr>
          <w:p w14:paraId="7CC90EBC" w14:textId="1E52903B" w:rsidR="00FC4EAD" w:rsidRPr="00E37123" w:rsidRDefault="00FC4EAD" w:rsidP="00DA7AEE">
            <w:pPr>
              <w:rPr>
                <w:b w:val="0"/>
                <w:bCs w:val="0"/>
                <w:color w:val="0E2841" w:themeColor="text2"/>
                <w:lang w:val="en-US"/>
              </w:rPr>
            </w:pPr>
          </w:p>
          <w:sdt>
            <w:sdtPr>
              <w:rPr>
                <w:b w:val="0"/>
                <w:bCs w:val="0"/>
                <w:color w:val="0E2841" w:themeColor="text2"/>
                <w:lang w:val="en-US"/>
              </w:rPr>
              <w:id w:val="325246268"/>
              <w:placeholder>
                <w:docPart w:val="DefaultPlaceholder_-1854013440"/>
              </w:placeholder>
              <w:showingPlcHdr/>
            </w:sdtPr>
            <w:sdtContent>
              <w:p w14:paraId="5898999B" w14:textId="62036E87" w:rsidR="00FC4EAD" w:rsidRDefault="001D6C01" w:rsidP="00DA7AEE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1D6C01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7149C29F" w14:textId="770600BB" w:rsidR="00FC4EAD" w:rsidRPr="0012638B" w:rsidRDefault="00FC4EAD" w:rsidP="00DA7AEE">
            <w:pPr>
              <w:rPr>
                <w:b w:val="0"/>
                <w:bCs w:val="0"/>
                <w:color w:val="0E2841" w:themeColor="text2"/>
                <w:lang w:val="en-US"/>
              </w:rPr>
            </w:pPr>
          </w:p>
        </w:tc>
        <w:tc>
          <w:tcPr>
            <w:tcW w:w="4438" w:type="dxa"/>
          </w:tcPr>
          <w:p w14:paraId="35BC3C82" w14:textId="77777777" w:rsidR="00FC4EAD" w:rsidRDefault="00FC4EAD" w:rsidP="00DA7A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E2841" w:themeColor="text2"/>
                <w:lang w:val="en-US"/>
              </w:rPr>
            </w:pPr>
            <w:r w:rsidRPr="001D6C01">
              <w:rPr>
                <w:b/>
                <w:bCs/>
                <w:color w:val="0E2841" w:themeColor="text2"/>
                <w:lang w:val="en-US"/>
              </w:rPr>
              <w:t>Country</w:t>
            </w:r>
          </w:p>
          <w:sdt>
            <w:sdtPr>
              <w:rPr>
                <w:b/>
                <w:bCs/>
                <w:color w:val="0E2841" w:themeColor="text2"/>
                <w:lang w:val="en-US"/>
              </w:rPr>
              <w:id w:val="-34119666"/>
              <w:placeholder>
                <w:docPart w:val="DefaultPlaceholder_-1854013440"/>
              </w:placeholder>
              <w:showingPlcHdr/>
            </w:sdtPr>
            <w:sdtContent>
              <w:p w14:paraId="41568579" w14:textId="2705A823" w:rsidR="001D6C01" w:rsidRPr="001D6C01" w:rsidRDefault="001D6C01" w:rsidP="00DA7A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  <w:bCs/>
                    <w:color w:val="0E2841" w:themeColor="text2"/>
                    <w:lang w:val="en-US"/>
                  </w:rPr>
                </w:pPr>
                <w:r w:rsidRPr="001D6C01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116A0CB0" w14:textId="3ADA8822" w:rsidR="00FC4EAD" w:rsidRPr="0012638B" w:rsidRDefault="00FC4EAD" w:rsidP="00DA7A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E2841" w:themeColor="text2"/>
                <w:lang w:val="en-US"/>
              </w:rPr>
            </w:pPr>
          </w:p>
        </w:tc>
      </w:tr>
      <w:tr w:rsidR="00FC4EAD" w:rsidRPr="001D6C01" w14:paraId="0DD6E8E6" w14:textId="77777777" w:rsidTr="00E37123">
        <w:trPr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5" w:type="dxa"/>
          </w:tcPr>
          <w:p w14:paraId="35E73BF0" w14:textId="77777777" w:rsidR="00FC4EAD" w:rsidRDefault="00FC4EAD" w:rsidP="00FC4EAD">
            <w:pPr>
              <w:rPr>
                <w:b w:val="0"/>
                <w:bCs w:val="0"/>
                <w:color w:val="0E2841" w:themeColor="text2"/>
                <w:lang w:val="en-US"/>
              </w:rPr>
            </w:pPr>
            <w:r w:rsidRPr="001D6C01">
              <w:rPr>
                <w:color w:val="0E2841" w:themeColor="text2"/>
                <w:lang w:val="en-US"/>
              </w:rPr>
              <w:t>Phone:</w:t>
            </w:r>
          </w:p>
          <w:sdt>
            <w:sdtPr>
              <w:rPr>
                <w:b w:val="0"/>
                <w:bCs w:val="0"/>
                <w:color w:val="0E2841" w:themeColor="text2"/>
                <w:lang w:val="en-US"/>
              </w:rPr>
              <w:id w:val="386069099"/>
              <w:placeholder>
                <w:docPart w:val="DefaultPlaceholder_-1854013440"/>
              </w:placeholder>
              <w:showingPlcHdr/>
            </w:sdtPr>
            <w:sdtContent>
              <w:p w14:paraId="270BE7C0" w14:textId="2C852BC4" w:rsidR="001D6C01" w:rsidRPr="001D6C01" w:rsidRDefault="001D6C01" w:rsidP="00FC4EAD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1D6C01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4933132F" w14:textId="4F97DB15" w:rsidR="00E37123" w:rsidRPr="0012638B" w:rsidRDefault="00E37123" w:rsidP="00FC4EAD">
            <w:pPr>
              <w:rPr>
                <w:b w:val="0"/>
                <w:bCs w:val="0"/>
                <w:color w:val="0E2841" w:themeColor="text2"/>
                <w:lang w:val="en-US"/>
              </w:rPr>
            </w:pPr>
          </w:p>
        </w:tc>
        <w:tc>
          <w:tcPr>
            <w:tcW w:w="7725" w:type="dxa"/>
            <w:gridSpan w:val="2"/>
          </w:tcPr>
          <w:p w14:paraId="1D7706AB" w14:textId="77777777" w:rsidR="00FC4EAD" w:rsidRDefault="00FC4EAD" w:rsidP="00FC4E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E2841" w:themeColor="text2"/>
                <w:lang w:val="en-US"/>
              </w:rPr>
            </w:pPr>
            <w:r w:rsidRPr="001D6C01">
              <w:rPr>
                <w:b/>
                <w:bCs/>
                <w:color w:val="0E2841" w:themeColor="text2"/>
                <w:lang w:val="en-US"/>
              </w:rPr>
              <w:t>E-mail</w:t>
            </w:r>
          </w:p>
          <w:sdt>
            <w:sdtPr>
              <w:rPr>
                <w:b/>
                <w:bCs/>
                <w:color w:val="0E2841" w:themeColor="text2"/>
                <w:lang w:val="en-US"/>
              </w:rPr>
              <w:id w:val="634686002"/>
              <w:placeholder>
                <w:docPart w:val="DefaultPlaceholder_-1854013440"/>
              </w:placeholder>
              <w:showingPlcHdr/>
            </w:sdtPr>
            <w:sdtContent>
              <w:p w14:paraId="1395F733" w14:textId="780C9327" w:rsidR="001D6C01" w:rsidRPr="001D6C01" w:rsidRDefault="001D6C01" w:rsidP="00FC4EAD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  <w:bCs/>
                    <w:color w:val="0E2841" w:themeColor="text2"/>
                    <w:lang w:val="en-US"/>
                  </w:rPr>
                </w:pPr>
                <w:r w:rsidRPr="001D6C01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4ACBF731" w14:textId="072EB1BC" w:rsidR="00E37123" w:rsidRPr="0012638B" w:rsidRDefault="00E37123" w:rsidP="00FC4E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E2841" w:themeColor="text2"/>
                <w:lang w:val="en-US"/>
              </w:rPr>
            </w:pPr>
          </w:p>
        </w:tc>
      </w:tr>
      <w:tr w:rsidR="00FC4EAD" w:rsidRPr="001D6C01" w14:paraId="3C886CB4" w14:textId="77777777" w:rsidTr="00E37123">
        <w:trPr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66E87EA0" w14:textId="77777777" w:rsidR="00FC4EAD" w:rsidRDefault="00E41CEC" w:rsidP="00FC4EAD">
            <w:pPr>
              <w:rPr>
                <w:b w:val="0"/>
                <w:bCs w:val="0"/>
                <w:color w:val="0E2841" w:themeColor="text2"/>
                <w:lang w:val="en-US"/>
              </w:rPr>
            </w:pPr>
            <w:r>
              <w:rPr>
                <w:color w:val="0E2841" w:themeColor="text2"/>
                <w:lang w:val="en-US"/>
              </w:rPr>
              <w:t>Cattery name</w:t>
            </w:r>
            <w:r w:rsidR="00977662">
              <w:rPr>
                <w:color w:val="0E2841" w:themeColor="text2"/>
                <w:lang w:val="en-US"/>
              </w:rPr>
              <w:t xml:space="preserve"> </w:t>
            </w:r>
            <w:r w:rsidR="00A54722">
              <w:rPr>
                <w:color w:val="0E2841" w:themeColor="text2"/>
                <w:lang w:val="en-US"/>
              </w:rPr>
              <w:t>(if you have one)</w:t>
            </w:r>
          </w:p>
          <w:sdt>
            <w:sdtPr>
              <w:rPr>
                <w:b w:val="0"/>
                <w:bCs w:val="0"/>
                <w:color w:val="0E2841" w:themeColor="text2"/>
                <w:lang w:val="en-US"/>
              </w:rPr>
              <w:id w:val="1123653741"/>
              <w:placeholder>
                <w:docPart w:val="DefaultPlaceholder_-1854013440"/>
              </w:placeholder>
              <w:showingPlcHdr/>
            </w:sdtPr>
            <w:sdtContent>
              <w:p w14:paraId="3D3BDC8A" w14:textId="7C46E21B" w:rsidR="00E37123" w:rsidRPr="009F02AF" w:rsidRDefault="001D6C01" w:rsidP="00FC4EAD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1D6C01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FC4EAD" w:rsidRPr="001D6C01" w14:paraId="59FB5E33" w14:textId="77777777" w:rsidTr="00843C4E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35C82334" w14:textId="44564280" w:rsidR="00843C4E" w:rsidRPr="00E1327C" w:rsidRDefault="00FC4EAD" w:rsidP="00FC4EAD">
            <w:pPr>
              <w:rPr>
                <w:b w:val="0"/>
                <w:bCs w:val="0"/>
                <w:color w:val="0E2841" w:themeColor="text2"/>
                <w:lang w:val="en-US"/>
              </w:rPr>
            </w:pPr>
            <w:r w:rsidRPr="00E1327C">
              <w:rPr>
                <w:color w:val="0E2841" w:themeColor="text2"/>
                <w:lang w:val="en-US"/>
              </w:rPr>
              <w:t>I agree that my personal data will be registered and, where applicable, published by the MC</w:t>
            </w:r>
            <w:r w:rsidR="00843C4E">
              <w:rPr>
                <w:color w:val="0E2841" w:themeColor="text2"/>
                <w:lang w:val="en-US"/>
              </w:rPr>
              <w:t xml:space="preserve">U:  </w:t>
            </w:r>
            <w:r w:rsidR="00843C4E" w:rsidRPr="00843C4E">
              <w:rPr>
                <w:color w:val="0E2841" w:themeColor="text2"/>
                <w:sz w:val="28"/>
                <w:szCs w:val="28"/>
                <w:lang w:val="en-US"/>
              </w:rPr>
              <w:t xml:space="preserve">YES </w:t>
            </w:r>
            <w:sdt>
              <w:sdtPr>
                <w:rPr>
                  <w:color w:val="0E2841" w:themeColor="text2"/>
                  <w:sz w:val="28"/>
                  <w:szCs w:val="28"/>
                  <w:lang w:val="en-US"/>
                </w:rPr>
                <w:id w:val="-1197304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3C4E" w:rsidRPr="00843C4E">
                  <w:rPr>
                    <w:rFonts w:ascii="MS Gothic" w:eastAsia="MS Gothic" w:hAnsi="MS Gothic" w:hint="eastAsia"/>
                    <w:color w:val="0E2841" w:themeColor="text2"/>
                    <w:sz w:val="28"/>
                    <w:szCs w:val="28"/>
                    <w:lang w:val="en-US"/>
                  </w:rPr>
                  <w:t>☐</w:t>
                </w:r>
              </w:sdtContent>
            </w:sdt>
            <w:r w:rsidR="00843C4E" w:rsidRPr="00843C4E">
              <w:rPr>
                <w:color w:val="0E2841" w:themeColor="text2"/>
                <w:sz w:val="28"/>
                <w:szCs w:val="28"/>
                <w:lang w:val="en-US"/>
              </w:rPr>
              <w:t xml:space="preserve"> NO </w:t>
            </w:r>
            <w:sdt>
              <w:sdtPr>
                <w:rPr>
                  <w:color w:val="0E2841" w:themeColor="text2"/>
                  <w:sz w:val="28"/>
                  <w:szCs w:val="28"/>
                  <w:lang w:val="en-US"/>
                </w:rPr>
                <w:id w:val="1631283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3C4E" w:rsidRPr="00843C4E">
                  <w:rPr>
                    <w:rFonts w:ascii="MS Gothic" w:eastAsia="MS Gothic" w:hAnsi="MS Gothic" w:hint="eastAsia"/>
                    <w:color w:val="0E2841" w:themeColor="text2"/>
                    <w:sz w:val="28"/>
                    <w:szCs w:val="28"/>
                    <w:lang w:val="en-US"/>
                  </w:rPr>
                  <w:t>☐</w:t>
                </w:r>
              </w:sdtContent>
            </w:sdt>
          </w:p>
        </w:tc>
      </w:tr>
      <w:tr w:rsidR="00507760" w:rsidRPr="001D6C01" w14:paraId="43315478" w14:textId="77777777" w:rsidTr="00E37123">
        <w:trPr>
          <w:trHeight w:val="7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528F5D6F" w14:textId="77777777" w:rsidR="00507760" w:rsidRPr="009F02AF" w:rsidRDefault="00507760" w:rsidP="00507760">
            <w:pPr>
              <w:rPr>
                <w:b w:val="0"/>
                <w:bCs w:val="0"/>
                <w:color w:val="0E2841" w:themeColor="text2"/>
                <w:sz w:val="36"/>
                <w:szCs w:val="36"/>
                <w:lang w:val="en-US"/>
              </w:rPr>
            </w:pPr>
            <w:r w:rsidRPr="00E1327C">
              <w:rPr>
                <w:color w:val="0E2841" w:themeColor="text2"/>
                <w:lang w:val="en-US"/>
              </w:rPr>
              <w:t>DECLARATION</w:t>
            </w:r>
          </w:p>
          <w:p w14:paraId="1BAFD2A9" w14:textId="27E9BEFE" w:rsidR="00507760" w:rsidRPr="0012638B" w:rsidRDefault="00E1327C" w:rsidP="00E1327C">
            <w:pPr>
              <w:rPr>
                <w:b w:val="0"/>
                <w:bCs w:val="0"/>
                <w:color w:val="0E2841" w:themeColor="text2"/>
                <w:lang w:val="en-US"/>
              </w:rPr>
            </w:pPr>
            <w:r>
              <w:rPr>
                <w:i/>
                <w:iCs/>
                <w:color w:val="0E2841" w:themeColor="text2"/>
                <w:sz w:val="20"/>
                <w:szCs w:val="20"/>
                <w:lang w:val="en-US"/>
              </w:rPr>
              <w:t>I promise to follow the MCU rules of membership.</w:t>
            </w:r>
          </w:p>
        </w:tc>
      </w:tr>
    </w:tbl>
    <w:p w14:paraId="700E328A" w14:textId="7BB30E6A" w:rsidR="00C57ABA" w:rsidRPr="00E1327C" w:rsidRDefault="0095009C">
      <w:pPr>
        <w:rPr>
          <w:b/>
          <w:bCs/>
          <w:color w:val="215E99" w:themeColor="text2" w:themeTint="BF"/>
          <w:sz w:val="40"/>
          <w:szCs w:val="40"/>
          <w:lang w:val="en-US"/>
        </w:rPr>
      </w:pPr>
      <w:r w:rsidRPr="00E1327C">
        <w:rPr>
          <w:b/>
          <w:bCs/>
          <w:color w:val="215E99" w:themeColor="text2" w:themeTint="BF"/>
          <w:sz w:val="40"/>
          <w:szCs w:val="40"/>
          <w:lang w:val="en-US"/>
        </w:rPr>
        <w:tab/>
      </w:r>
      <w:r w:rsidRPr="00E1327C">
        <w:rPr>
          <w:b/>
          <w:bCs/>
          <w:color w:val="215E99" w:themeColor="text2" w:themeTint="BF"/>
          <w:sz w:val="40"/>
          <w:szCs w:val="40"/>
          <w:lang w:val="en-US"/>
        </w:rPr>
        <w:tab/>
      </w:r>
      <w:r w:rsidRPr="00E1327C">
        <w:rPr>
          <w:b/>
          <w:bCs/>
          <w:color w:val="215E99" w:themeColor="text2" w:themeTint="BF"/>
          <w:sz w:val="40"/>
          <w:szCs w:val="40"/>
          <w:lang w:val="en-US"/>
        </w:rPr>
        <w:tab/>
      </w:r>
    </w:p>
    <w:p w14:paraId="33B50527" w14:textId="5BAF2C8E" w:rsidR="00E37123" w:rsidRPr="00E37123" w:rsidRDefault="00E1327C" w:rsidP="00E37123">
      <w:pPr>
        <w:spacing w:before="240" w:after="24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</w:pPr>
      <w:r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MEMBERSFEE IS 10 EURO PAYED VIA PAYPAL TO</w:t>
      </w:r>
      <w:r w:rsid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:</w:t>
      </w:r>
    </w:p>
    <w:p w14:paraId="2DD2F4B9" w14:textId="5759DD3F" w:rsidR="00E37123" w:rsidRPr="00E37123" w:rsidRDefault="00E1327C" w:rsidP="00E37123">
      <w:pPr>
        <w:spacing w:before="240" w:after="24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</w:pPr>
      <w:r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PAYMENT</w:t>
      </w:r>
      <w:r w:rsidR="00E37123"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MCU</w:t>
      </w:r>
      <w:r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@</w:t>
      </w:r>
      <w:r w:rsidR="00E37123"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GMAIL</w:t>
      </w:r>
      <w:r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.COM</w:t>
      </w:r>
    </w:p>
    <w:sectPr w:rsidR="00E37123" w:rsidRPr="00E37123" w:rsidSect="0090002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FB085C" w14:textId="77777777" w:rsidR="0099547A" w:rsidRDefault="0099547A" w:rsidP="00DA7AEE">
      <w:pPr>
        <w:spacing w:after="0" w:line="240" w:lineRule="auto"/>
      </w:pPr>
      <w:r>
        <w:separator/>
      </w:r>
    </w:p>
  </w:endnote>
  <w:endnote w:type="continuationSeparator" w:id="0">
    <w:p w14:paraId="056FEA13" w14:textId="77777777" w:rsidR="0099547A" w:rsidRDefault="0099547A" w:rsidP="00DA7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E7AF57" w14:textId="77777777" w:rsidR="00DA7AEE" w:rsidRDefault="00DA7A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26233C" w14:textId="77777777" w:rsidR="00DA7AEE" w:rsidRDefault="00DA7A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F139CC" w14:textId="77777777" w:rsidR="00DA7AEE" w:rsidRDefault="00DA7A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430E76" w14:textId="77777777" w:rsidR="0099547A" w:rsidRDefault="0099547A" w:rsidP="00DA7AEE">
      <w:pPr>
        <w:spacing w:after="0" w:line="240" w:lineRule="auto"/>
      </w:pPr>
      <w:r>
        <w:separator/>
      </w:r>
    </w:p>
  </w:footnote>
  <w:footnote w:type="continuationSeparator" w:id="0">
    <w:p w14:paraId="76D6B7B3" w14:textId="77777777" w:rsidR="0099547A" w:rsidRDefault="0099547A" w:rsidP="00DA7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215B78" w14:textId="30DCBB7F" w:rsidR="00DA7AEE" w:rsidRDefault="00000000">
    <w:pPr>
      <w:pStyle w:val="Header"/>
    </w:pPr>
    <w:r>
      <w:rPr>
        <w:noProof/>
      </w:rPr>
      <w:pict w14:anchorId="1F11CD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675266" o:spid="_x0000_s1032" type="#_x0000_t75" style="position:absolute;margin-left:0;margin-top:0;width:439.7pt;height:522.95pt;z-index:-251657216;mso-position-horizontal:center;mso-position-horizontal-relative:margin;mso-position-vertical:center;mso-position-vertical-relative:margin" o:allowincell="f">
          <v:imagedata r:id="rId1" o:title="logocat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4C41AE" w14:textId="08F55F39" w:rsidR="00DA7AEE" w:rsidRDefault="00000000">
    <w:pPr>
      <w:pStyle w:val="Header"/>
    </w:pPr>
    <w:r>
      <w:rPr>
        <w:noProof/>
      </w:rPr>
      <w:pict w14:anchorId="4852B0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675267" o:spid="_x0000_s1033" type="#_x0000_t75" style="position:absolute;margin-left:0;margin-top:0;width:439.7pt;height:522.95pt;z-index:-251656192;mso-position-horizontal:center;mso-position-horizontal-relative:margin;mso-position-vertical:center;mso-position-vertical-relative:margin" o:allowincell="f">
          <v:imagedata r:id="rId1" o:title="logocat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E093AD" w14:textId="370C87B9" w:rsidR="00DA7AEE" w:rsidRDefault="00000000">
    <w:pPr>
      <w:pStyle w:val="Header"/>
    </w:pPr>
    <w:r>
      <w:rPr>
        <w:noProof/>
      </w:rPr>
      <w:pict w14:anchorId="76BFA2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675265" o:spid="_x0000_s1031" type="#_x0000_t75" style="position:absolute;margin-left:0;margin-top:0;width:439.7pt;height:522.95pt;z-index:-251658240;mso-position-horizontal:center;mso-position-horizontal-relative:margin;mso-position-vertical:center;mso-position-vertical-relative:margin" o:allowincell="f">
          <v:imagedata r:id="rId1" o:title="logocat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0147B1"/>
    <w:multiLevelType w:val="multilevel"/>
    <w:tmpl w:val="3386E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CB40C9C"/>
    <w:multiLevelType w:val="multilevel"/>
    <w:tmpl w:val="D0EED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714568"/>
    <w:multiLevelType w:val="hybridMultilevel"/>
    <w:tmpl w:val="F14EC80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8824986">
    <w:abstractNumId w:val="2"/>
  </w:num>
  <w:num w:numId="2" w16cid:durableId="1099595329">
    <w:abstractNumId w:val="1"/>
  </w:num>
  <w:num w:numId="3" w16cid:durableId="790779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CqLjoe5R9aB19+rb31nrCa1bfwNCyVQLkAuLnnfnp+DAe+LMXBbkGYFhArD/Cm5zWWrKebE8hdBsn3D/0rzd8g==" w:salt="AGpFMj/64Gd6wt6Wydvdmg==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01C"/>
    <w:rsid w:val="000252F2"/>
    <w:rsid w:val="0012638B"/>
    <w:rsid w:val="0019549A"/>
    <w:rsid w:val="001D6C01"/>
    <w:rsid w:val="00216A4D"/>
    <w:rsid w:val="003549E0"/>
    <w:rsid w:val="0036214F"/>
    <w:rsid w:val="0044567A"/>
    <w:rsid w:val="00507760"/>
    <w:rsid w:val="005223DB"/>
    <w:rsid w:val="00527FBA"/>
    <w:rsid w:val="00541676"/>
    <w:rsid w:val="0067078F"/>
    <w:rsid w:val="007E39E6"/>
    <w:rsid w:val="008050D9"/>
    <w:rsid w:val="0083197C"/>
    <w:rsid w:val="00843C4E"/>
    <w:rsid w:val="008878BE"/>
    <w:rsid w:val="00900027"/>
    <w:rsid w:val="009055C5"/>
    <w:rsid w:val="0095009C"/>
    <w:rsid w:val="009741E9"/>
    <w:rsid w:val="00977662"/>
    <w:rsid w:val="0099547A"/>
    <w:rsid w:val="009F02AF"/>
    <w:rsid w:val="00A3476D"/>
    <w:rsid w:val="00A54722"/>
    <w:rsid w:val="00AE384D"/>
    <w:rsid w:val="00B87C4C"/>
    <w:rsid w:val="00BA7E6A"/>
    <w:rsid w:val="00BE3FFE"/>
    <w:rsid w:val="00C201C0"/>
    <w:rsid w:val="00C57ABA"/>
    <w:rsid w:val="00D23081"/>
    <w:rsid w:val="00DA7AEE"/>
    <w:rsid w:val="00DA7DAD"/>
    <w:rsid w:val="00E1327C"/>
    <w:rsid w:val="00E1501C"/>
    <w:rsid w:val="00E37123"/>
    <w:rsid w:val="00E41CEC"/>
    <w:rsid w:val="00EC6EB2"/>
    <w:rsid w:val="00EE5AE4"/>
    <w:rsid w:val="00F048CA"/>
    <w:rsid w:val="00FA5FEA"/>
    <w:rsid w:val="00FC4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5EB1D5"/>
  <w15:chartTrackingRefBased/>
  <w15:docId w15:val="{2F061DA6-8C63-4F4B-9ADD-8531FC500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FFE"/>
  </w:style>
  <w:style w:type="paragraph" w:styleId="Heading1">
    <w:name w:val="heading 1"/>
    <w:basedOn w:val="Normal"/>
    <w:next w:val="Normal"/>
    <w:link w:val="Heading1Char"/>
    <w:uiPriority w:val="9"/>
    <w:qFormat/>
    <w:rsid w:val="009055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5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5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5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5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5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5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5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5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5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5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5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5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5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5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5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5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5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5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5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5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55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5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55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55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55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5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5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5C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05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A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7AEE"/>
  </w:style>
  <w:style w:type="paragraph" w:styleId="Footer">
    <w:name w:val="footer"/>
    <w:basedOn w:val="Normal"/>
    <w:link w:val="FooterChar"/>
    <w:uiPriority w:val="99"/>
    <w:unhideWhenUsed/>
    <w:rsid w:val="00DA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7AEE"/>
  </w:style>
  <w:style w:type="character" w:styleId="Hyperlink">
    <w:name w:val="Hyperlink"/>
    <w:basedOn w:val="DefaultParagraphFont"/>
    <w:uiPriority w:val="99"/>
    <w:unhideWhenUsed/>
    <w:rsid w:val="0095009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009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878BE"/>
    <w:rPr>
      <w:color w:val="666666"/>
    </w:rPr>
  </w:style>
  <w:style w:type="paragraph" w:styleId="NormalWeb">
    <w:name w:val="Normal (Web)"/>
    <w:basedOn w:val="Normal"/>
    <w:uiPriority w:val="99"/>
    <w:semiHidden/>
    <w:unhideWhenUsed/>
    <w:rsid w:val="00E13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table" w:styleId="GridTable1Light-Accent4">
    <w:name w:val="Grid Table 1 Light Accent 4"/>
    <w:basedOn w:val="TableNormal"/>
    <w:uiPriority w:val="46"/>
    <w:rsid w:val="00E37123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37123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E37123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660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kto\OneDrive\Dokument\kontrakt\sassas\LITTER%20REGISTRATION%20-ENG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2A409A-35BB-4AA3-84FB-FB28F2E424F3}"/>
      </w:docPartPr>
      <w:docPartBody>
        <w:p w:rsidR="00306A52" w:rsidRDefault="00034F5E">
          <w:r w:rsidRPr="0003440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F5E"/>
    <w:rsid w:val="00034F5E"/>
    <w:rsid w:val="00306A52"/>
    <w:rsid w:val="0067078F"/>
    <w:rsid w:val="00AD1338"/>
    <w:rsid w:val="00F71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v-SE" w:eastAsia="sv-S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4F5E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A101C97-8955-43F0-B183-2BCD3BBC9D7D}">
  <we:reference id="wa104381865" version="1.0.0.6" store="en-US" storeType="OMEX"/>
  <we:alternateReferences>
    <we:reference id="WA104381865" version="1.0.0.6" store="WA104381865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6FD73-2A0C-482E-97B0-D69457A67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LITTER REGISTRATION -ENG</Template>
  <TotalTime>1</TotalTime>
  <Pages>1</Pages>
  <Words>118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Viktoria Robertsson</dc:creator>
  <cp:keywords/>
  <dc:description/>
  <cp:lastModifiedBy>Viktoria Robertsson</cp:lastModifiedBy>
  <cp:revision>2</cp:revision>
  <cp:lastPrinted>2024-06-17T12:40:00Z</cp:lastPrinted>
  <dcterms:created xsi:type="dcterms:W3CDTF">2024-06-17T12:46:00Z</dcterms:created>
  <dcterms:modified xsi:type="dcterms:W3CDTF">2024-06-17T12:46:00Z</dcterms:modified>
</cp:coreProperties>
</file>