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D35729" w14:textId="19523C4F" w:rsidR="009055C5" w:rsidRPr="00C57ABA" w:rsidRDefault="00DE73AB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30255A0" wp14:editId="4659F9AA">
            <wp:simplePos x="0" y="0"/>
            <wp:positionH relativeFrom="column">
              <wp:posOffset>790575</wp:posOffset>
            </wp:positionH>
            <wp:positionV relativeFrom="paragraph">
              <wp:posOffset>-439420</wp:posOffset>
            </wp:positionV>
            <wp:extent cx="1465464" cy="1743075"/>
            <wp:effectExtent l="0" t="0" r="0" b="0"/>
            <wp:wrapNone/>
            <wp:docPr id="226995254" name="Picture 1" descr="A cat with long whisk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995254" name="Picture 1" descr="A cat with long whisk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464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C38F3F" w14:textId="77777777" w:rsidR="009F02AF" w:rsidRPr="00DE73AB" w:rsidRDefault="009F02AF" w:rsidP="009F02AF">
      <w:pPr>
        <w:jc w:val="center"/>
        <w:rPr>
          <w:b/>
          <w:bCs/>
          <w:sz w:val="48"/>
          <w:szCs w:val="48"/>
          <w:lang w:val="en-US"/>
        </w:rPr>
      </w:pPr>
      <w:r w:rsidRPr="00DE73AB">
        <w:rPr>
          <w:b/>
          <w:bCs/>
          <w:sz w:val="48"/>
          <w:szCs w:val="48"/>
          <w:lang w:val="en-US"/>
        </w:rPr>
        <w:t>MAINE COON UNION</w:t>
      </w:r>
    </w:p>
    <w:p w14:paraId="3AD8DEA6" w14:textId="77777777" w:rsidR="00D7314B" w:rsidRDefault="00D7314B" w:rsidP="00752589">
      <w:pPr>
        <w:jc w:val="center"/>
        <w:rPr>
          <w:b/>
          <w:bCs/>
          <w:sz w:val="48"/>
          <w:szCs w:val="48"/>
          <w:lang w:val="en-US"/>
        </w:rPr>
      </w:pPr>
      <w:r w:rsidRPr="00DE73AB">
        <w:rPr>
          <w:b/>
          <w:bCs/>
          <w:sz w:val="48"/>
          <w:szCs w:val="48"/>
        </w:rPr>
        <w:t>Ansökan om stamnamn</w:t>
      </w:r>
    </w:p>
    <w:p w14:paraId="1D0F7B8F" w14:textId="77777777" w:rsidR="004A18AA" w:rsidRPr="00DE73AB" w:rsidRDefault="004A18AA" w:rsidP="009F02AF">
      <w:pPr>
        <w:jc w:val="center"/>
        <w:rPr>
          <w:b/>
          <w:bCs/>
          <w:sz w:val="48"/>
          <w:szCs w:val="48"/>
          <w:lang w:val="en-US"/>
        </w:rPr>
      </w:pPr>
    </w:p>
    <w:tbl>
      <w:tblPr>
        <w:tblStyle w:val="TableGrid"/>
        <w:tblpPr w:leftFromText="141" w:rightFromText="141" w:vertAnchor="page" w:horzAnchor="margin" w:tblpY="3196"/>
        <w:tblW w:w="15450" w:type="dxa"/>
        <w:tblLook w:val="04A0" w:firstRow="1" w:lastRow="0" w:firstColumn="1" w:lastColumn="0" w:noHBand="0" w:noVBand="1"/>
      </w:tblPr>
      <w:tblGrid>
        <w:gridCol w:w="7725"/>
        <w:gridCol w:w="7725"/>
      </w:tblGrid>
      <w:tr w:rsidR="00FC4EAD" w:rsidRPr="009A3A4A" w14:paraId="4428B622" w14:textId="77777777" w:rsidTr="00DE73AB">
        <w:trPr>
          <w:trHeight w:val="619"/>
        </w:trPr>
        <w:tc>
          <w:tcPr>
            <w:tcW w:w="15450" w:type="dxa"/>
            <w:gridSpan w:val="2"/>
          </w:tcPr>
          <w:p w14:paraId="1AC29699" w14:textId="3930A630" w:rsidR="00FC4EAD" w:rsidRDefault="00FC4EAD" w:rsidP="00DA7AEE">
            <w:pPr>
              <w:rPr>
                <w:b/>
                <w:bCs/>
              </w:rPr>
            </w:pPr>
            <w:proofErr w:type="spellStart"/>
            <w:r w:rsidRPr="009A3A4A">
              <w:rPr>
                <w:b/>
                <w:bCs/>
                <w:lang w:val="en-US"/>
              </w:rPr>
              <w:t>Nam</w:t>
            </w:r>
            <w:r w:rsidR="00024352">
              <w:rPr>
                <w:b/>
                <w:bCs/>
                <w:lang w:val="en-US"/>
              </w:rPr>
              <w:t>n</w:t>
            </w:r>
            <w:proofErr w:type="spellEnd"/>
          </w:p>
          <w:sdt>
            <w:sdtPr>
              <w:rPr>
                <w:b/>
                <w:bCs/>
                <w:lang w:val="en-US"/>
              </w:rPr>
              <w:id w:val="790094980"/>
              <w:placeholder>
                <w:docPart w:val="DefaultPlaceholder_-1854013440"/>
              </w:placeholder>
              <w:showingPlcHdr/>
            </w:sdtPr>
            <w:sdtContent>
              <w:p w14:paraId="48F52198" w14:textId="066DF25C" w:rsidR="009A3A4A" w:rsidRPr="00DE73AB" w:rsidRDefault="009A3A4A" w:rsidP="00DA7AEE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6632C126" w14:textId="6E9E50BF" w:rsidR="00FC4EAD" w:rsidRPr="00DE73AB" w:rsidRDefault="00FC4EAD" w:rsidP="00DA7AEE">
            <w:pPr>
              <w:rPr>
                <w:b/>
                <w:bCs/>
                <w:lang w:val="en-US"/>
              </w:rPr>
            </w:pPr>
            <w:r w:rsidRPr="009A3A4A">
              <w:rPr>
                <w:b/>
                <w:bCs/>
                <w:lang w:val="en-US"/>
              </w:rPr>
              <w:t xml:space="preserve">                                                                                                                                                     </w:t>
            </w:r>
          </w:p>
        </w:tc>
      </w:tr>
      <w:tr w:rsidR="00FC4EAD" w:rsidRPr="009A3A4A" w14:paraId="3FE64CFE" w14:textId="77777777" w:rsidTr="00DE73AB">
        <w:trPr>
          <w:trHeight w:val="681"/>
        </w:trPr>
        <w:tc>
          <w:tcPr>
            <w:tcW w:w="15450" w:type="dxa"/>
            <w:gridSpan w:val="2"/>
          </w:tcPr>
          <w:p w14:paraId="66B29169" w14:textId="1A64420D" w:rsidR="00FC4EAD" w:rsidRDefault="00FC4EAD" w:rsidP="00DA7AEE">
            <w:pPr>
              <w:rPr>
                <w:b/>
                <w:bCs/>
              </w:rPr>
            </w:pPr>
            <w:r w:rsidRPr="00DE73AB">
              <w:rPr>
                <w:b/>
                <w:bCs/>
              </w:rPr>
              <w:t>Adress</w:t>
            </w:r>
          </w:p>
          <w:sdt>
            <w:sdtPr>
              <w:rPr>
                <w:b/>
                <w:bCs/>
              </w:rPr>
              <w:id w:val="-720054692"/>
              <w:placeholder>
                <w:docPart w:val="DefaultPlaceholder_-1854013440"/>
              </w:placeholder>
              <w:showingPlcHdr/>
            </w:sdtPr>
            <w:sdtContent>
              <w:p w14:paraId="6B71EFB3" w14:textId="7FB840A1" w:rsidR="009A3A4A" w:rsidRPr="009A3A4A" w:rsidRDefault="009A3A4A" w:rsidP="00DA7AEE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2997CED3" w14:textId="295AC189" w:rsidR="00FC4EAD" w:rsidRPr="00DE73AB" w:rsidRDefault="00FC4EAD" w:rsidP="00FC4EAD">
            <w:pPr>
              <w:rPr>
                <w:b/>
                <w:bCs/>
                <w:lang w:val="en-US"/>
              </w:rPr>
            </w:pPr>
          </w:p>
        </w:tc>
      </w:tr>
      <w:tr w:rsidR="00FC4EAD" w:rsidRPr="00DE73AB" w14:paraId="2C757E07" w14:textId="77777777" w:rsidTr="00DE73AB">
        <w:trPr>
          <w:trHeight w:val="677"/>
        </w:trPr>
        <w:tc>
          <w:tcPr>
            <w:tcW w:w="7725" w:type="dxa"/>
          </w:tcPr>
          <w:p w14:paraId="7CC90EBC" w14:textId="0C3FF25B" w:rsidR="00FC4EAD" w:rsidRPr="009A3A4A" w:rsidRDefault="00FC4EAD" w:rsidP="00DA7AEE">
            <w:pPr>
              <w:rPr>
                <w:b/>
                <w:bCs/>
                <w:lang w:val="en-US"/>
              </w:rPr>
            </w:pPr>
          </w:p>
          <w:sdt>
            <w:sdtPr>
              <w:rPr>
                <w:b/>
                <w:bCs/>
                <w:lang w:val="en-US"/>
              </w:rPr>
              <w:id w:val="-1286350049"/>
              <w:placeholder>
                <w:docPart w:val="DefaultPlaceholder_-1854013440"/>
              </w:placeholder>
              <w:showingPlcHdr/>
            </w:sdtPr>
            <w:sdtContent>
              <w:p w14:paraId="5898999B" w14:textId="50B6CE42" w:rsidR="00FC4EAD" w:rsidRPr="00DE73AB" w:rsidRDefault="009A3A4A" w:rsidP="00DA7AEE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  <w:p w14:paraId="7149C29F" w14:textId="770600BB" w:rsidR="00FC4EAD" w:rsidRPr="00DE73AB" w:rsidRDefault="00FC4EAD" w:rsidP="00DA7AEE">
            <w:pPr>
              <w:rPr>
                <w:b/>
                <w:bCs/>
                <w:lang w:val="en-US"/>
              </w:rPr>
            </w:pPr>
          </w:p>
        </w:tc>
        <w:tc>
          <w:tcPr>
            <w:tcW w:w="7725" w:type="dxa"/>
          </w:tcPr>
          <w:p w14:paraId="1DDD82B6" w14:textId="77777777" w:rsidR="00FC4EAD" w:rsidRDefault="00CA2390" w:rsidP="00CA2390">
            <w:pPr>
              <w:rPr>
                <w:b/>
                <w:bCs/>
                <w:lang w:val="en-US"/>
              </w:rPr>
            </w:pPr>
            <w:r w:rsidRPr="00DE73AB">
              <w:rPr>
                <w:b/>
                <w:bCs/>
                <w:lang w:val="en-US"/>
              </w:rPr>
              <w:t>WEBSITE/FACEBOOK FOR THE CATTERY</w:t>
            </w:r>
          </w:p>
          <w:sdt>
            <w:sdtPr>
              <w:rPr>
                <w:b/>
                <w:bCs/>
                <w:lang w:val="en-US"/>
              </w:rPr>
              <w:id w:val="1999996496"/>
              <w:placeholder>
                <w:docPart w:val="DefaultPlaceholder_-1854013440"/>
              </w:placeholder>
              <w:showingPlcHdr/>
            </w:sdtPr>
            <w:sdtContent>
              <w:p w14:paraId="116A0CB0" w14:textId="7D580532" w:rsidR="009A3A4A" w:rsidRPr="00DE73AB" w:rsidRDefault="009A3A4A" w:rsidP="00CA2390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</w:tr>
      <w:tr w:rsidR="00FC4EAD" w:rsidRPr="009A3A4A" w14:paraId="0DD6E8E6" w14:textId="77777777" w:rsidTr="00DE73AB">
        <w:trPr>
          <w:trHeight w:val="703"/>
        </w:trPr>
        <w:tc>
          <w:tcPr>
            <w:tcW w:w="7725" w:type="dxa"/>
          </w:tcPr>
          <w:p w14:paraId="7F0B6CE1" w14:textId="3212A674" w:rsidR="00FC4EAD" w:rsidRDefault="00024352" w:rsidP="00FC4EAD">
            <w:pPr>
              <w:rPr>
                <w:b/>
                <w:bCs/>
              </w:rPr>
            </w:pPr>
            <w:r>
              <w:rPr>
                <w:b/>
                <w:bCs/>
              </w:rPr>
              <w:t>Telefon</w:t>
            </w:r>
            <w:r w:rsidR="00FC4EAD" w:rsidRPr="00DE73AB">
              <w:rPr>
                <w:b/>
                <w:bCs/>
              </w:rPr>
              <w:t>:</w:t>
            </w:r>
          </w:p>
          <w:sdt>
            <w:sdtPr>
              <w:rPr>
                <w:b/>
                <w:bCs/>
                <w:lang w:val="en-US"/>
              </w:rPr>
              <w:id w:val="-1946608771"/>
              <w:placeholder>
                <w:docPart w:val="DefaultPlaceholder_-1854013440"/>
              </w:placeholder>
              <w:showingPlcHdr/>
            </w:sdtPr>
            <w:sdtContent>
              <w:p w14:paraId="4933132F" w14:textId="6E7FBA6E" w:rsidR="009A3A4A" w:rsidRPr="00DE73AB" w:rsidRDefault="009A3A4A" w:rsidP="00FC4EAD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  <w:tc>
          <w:tcPr>
            <w:tcW w:w="7725" w:type="dxa"/>
          </w:tcPr>
          <w:p w14:paraId="0648AB01" w14:textId="77777777" w:rsidR="00FC4EAD" w:rsidRDefault="00FC4EAD" w:rsidP="00FC4EAD">
            <w:pPr>
              <w:rPr>
                <w:b/>
                <w:bCs/>
              </w:rPr>
            </w:pPr>
            <w:r w:rsidRPr="00DE73AB">
              <w:rPr>
                <w:b/>
                <w:bCs/>
              </w:rPr>
              <w:t>E-mail</w:t>
            </w:r>
          </w:p>
          <w:sdt>
            <w:sdtPr>
              <w:rPr>
                <w:b/>
                <w:bCs/>
                <w:lang w:val="en-US"/>
              </w:rPr>
              <w:id w:val="-1159693581"/>
              <w:placeholder>
                <w:docPart w:val="DefaultPlaceholder_-1854013440"/>
              </w:placeholder>
              <w:showingPlcHdr/>
            </w:sdtPr>
            <w:sdtContent>
              <w:p w14:paraId="4ACBF731" w14:textId="03EDE82E" w:rsidR="009A3A4A" w:rsidRPr="00DE73AB" w:rsidRDefault="009A3A4A" w:rsidP="00FC4EAD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</w:tr>
      <w:tr w:rsidR="002618F2" w:rsidRPr="00D7314B" w14:paraId="6BFB04FD" w14:textId="77777777" w:rsidTr="00DE73AB">
        <w:trPr>
          <w:trHeight w:val="538"/>
        </w:trPr>
        <w:tc>
          <w:tcPr>
            <w:tcW w:w="15450" w:type="dxa"/>
            <w:gridSpan w:val="2"/>
          </w:tcPr>
          <w:p w14:paraId="53FEAB35" w14:textId="086AA918" w:rsidR="002618F2" w:rsidRPr="00D7314B" w:rsidRDefault="00D7314B" w:rsidP="002618F2">
            <w:pPr>
              <w:jc w:val="center"/>
              <w:rPr>
                <w:b/>
                <w:bCs/>
                <w:sz w:val="36"/>
                <w:szCs w:val="36"/>
              </w:rPr>
            </w:pPr>
            <w:r w:rsidRPr="00DE73AB">
              <w:rPr>
                <w:b/>
                <w:bCs/>
                <w:sz w:val="36"/>
                <w:szCs w:val="36"/>
              </w:rPr>
              <w:t xml:space="preserve">Överför </w:t>
            </w:r>
            <w:r>
              <w:rPr>
                <w:b/>
                <w:bCs/>
                <w:sz w:val="36"/>
                <w:szCs w:val="36"/>
              </w:rPr>
              <w:t>stamn</w:t>
            </w:r>
            <w:r w:rsidRPr="00DE73AB">
              <w:rPr>
                <w:b/>
                <w:bCs/>
                <w:sz w:val="36"/>
                <w:szCs w:val="36"/>
              </w:rPr>
              <w:t>amn</w:t>
            </w:r>
          </w:p>
        </w:tc>
      </w:tr>
      <w:tr w:rsidR="002618F2" w:rsidRPr="009A3A4A" w14:paraId="4AC40CB2" w14:textId="77777777" w:rsidTr="00DE73AB">
        <w:trPr>
          <w:trHeight w:val="664"/>
        </w:trPr>
        <w:tc>
          <w:tcPr>
            <w:tcW w:w="7725" w:type="dxa"/>
          </w:tcPr>
          <w:p w14:paraId="4FE70455" w14:textId="77777777" w:rsidR="00024352" w:rsidRPr="00024352" w:rsidRDefault="00024352" w:rsidP="00024352">
            <w:pPr>
              <w:rPr>
                <w:b/>
                <w:bCs/>
              </w:rPr>
            </w:pPr>
            <w:r w:rsidRPr="00DE73AB">
              <w:rPr>
                <w:b/>
                <w:bCs/>
              </w:rPr>
              <w:t>Jag skulle vilja överföra detta stamnamn till MCU</w:t>
            </w:r>
          </w:p>
          <w:sdt>
            <w:sdtPr>
              <w:rPr>
                <w:b/>
                <w:bCs/>
                <w:lang w:val="en-US"/>
              </w:rPr>
              <w:id w:val="-1611192398"/>
              <w:placeholder>
                <w:docPart w:val="DefaultPlaceholder_-1854013440"/>
              </w:placeholder>
              <w:showingPlcHdr/>
            </w:sdtPr>
            <w:sdtContent>
              <w:p w14:paraId="4DB4872B" w14:textId="1013C6A5" w:rsidR="009A3A4A" w:rsidRPr="00DE73AB" w:rsidRDefault="009A3A4A" w:rsidP="00FC4EAD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  <w:tc>
          <w:tcPr>
            <w:tcW w:w="7725" w:type="dxa"/>
          </w:tcPr>
          <w:p w14:paraId="634EE87A" w14:textId="5A529535" w:rsidR="00024352" w:rsidRPr="00D7314B" w:rsidRDefault="00D7314B" w:rsidP="00024352">
            <w:pPr>
              <w:rPr>
                <w:b/>
                <w:bCs/>
              </w:rPr>
            </w:pPr>
            <w:r>
              <w:rPr>
                <w:b/>
                <w:bCs/>
              </w:rPr>
              <w:t>Stamnamnet är registrerat i:</w:t>
            </w:r>
          </w:p>
          <w:sdt>
            <w:sdtPr>
              <w:rPr>
                <w:b/>
                <w:bCs/>
                <w:lang w:val="en-US"/>
              </w:rPr>
              <w:id w:val="-969824227"/>
              <w:placeholder>
                <w:docPart w:val="DefaultPlaceholder_-1854013440"/>
              </w:placeholder>
              <w:showingPlcHdr/>
            </w:sdtPr>
            <w:sdtContent>
              <w:p w14:paraId="39DC12A5" w14:textId="63A19C8F" w:rsidR="009A3A4A" w:rsidRPr="00DE73AB" w:rsidRDefault="009A3A4A" w:rsidP="00FC4EAD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</w:tr>
      <w:tr w:rsidR="002618F2" w:rsidRPr="00DE73AB" w14:paraId="2D1D1E6C" w14:textId="77777777" w:rsidTr="00DE73AB">
        <w:trPr>
          <w:trHeight w:val="546"/>
        </w:trPr>
        <w:tc>
          <w:tcPr>
            <w:tcW w:w="15450" w:type="dxa"/>
            <w:gridSpan w:val="2"/>
          </w:tcPr>
          <w:p w14:paraId="33DC7FBC" w14:textId="65E1DA41" w:rsidR="002618F2" w:rsidRPr="00DE73AB" w:rsidRDefault="00D7314B" w:rsidP="002618F2">
            <w:pPr>
              <w:jc w:val="center"/>
              <w:rPr>
                <w:b/>
                <w:bCs/>
                <w:sz w:val="36"/>
                <w:szCs w:val="36"/>
                <w:lang w:val="en-US"/>
              </w:rPr>
            </w:pPr>
            <w:r w:rsidRPr="00DE73AB">
              <w:rPr>
                <w:b/>
                <w:bCs/>
                <w:sz w:val="36"/>
                <w:szCs w:val="36"/>
              </w:rPr>
              <w:t>Ansök om nytt stamnamn</w:t>
            </w:r>
          </w:p>
        </w:tc>
      </w:tr>
      <w:tr w:rsidR="002618F2" w:rsidRPr="009A3A4A" w14:paraId="3C886CB4" w14:textId="77777777" w:rsidTr="00DE73AB">
        <w:trPr>
          <w:trHeight w:val="753"/>
        </w:trPr>
        <w:tc>
          <w:tcPr>
            <w:tcW w:w="7725" w:type="dxa"/>
          </w:tcPr>
          <w:p w14:paraId="5B1A4373" w14:textId="2BEDF4D1" w:rsidR="00D7314B" w:rsidRDefault="00D7314B" w:rsidP="00D7314B">
            <w:pPr>
              <w:rPr>
                <w:b/>
                <w:bCs/>
                <w:lang w:val="en-US"/>
              </w:rPr>
            </w:pPr>
            <w:r w:rsidRPr="00DE73AB">
              <w:rPr>
                <w:b/>
                <w:bCs/>
              </w:rPr>
              <w:t xml:space="preserve">Stamnamn </w:t>
            </w:r>
            <w:r>
              <w:rPr>
                <w:b/>
                <w:bCs/>
              </w:rPr>
              <w:t>första val</w:t>
            </w:r>
            <w:r w:rsidRPr="00DE73AB">
              <w:rPr>
                <w:b/>
                <w:bCs/>
              </w:rPr>
              <w:t>:</w:t>
            </w:r>
          </w:p>
          <w:sdt>
            <w:sdtPr>
              <w:rPr>
                <w:b/>
                <w:bCs/>
                <w:lang w:val="en-US"/>
              </w:rPr>
              <w:id w:val="70551130"/>
              <w:placeholder>
                <w:docPart w:val="DefaultPlaceholder_-1854013440"/>
              </w:placeholder>
              <w:showingPlcHdr/>
            </w:sdtPr>
            <w:sdtContent>
              <w:p w14:paraId="75B6795D" w14:textId="40C6F6E5" w:rsidR="009A3A4A" w:rsidRPr="00DE73AB" w:rsidRDefault="009A3A4A" w:rsidP="00FC4EAD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  <w:tc>
          <w:tcPr>
            <w:tcW w:w="7725" w:type="dxa"/>
          </w:tcPr>
          <w:p w14:paraId="007D8C63" w14:textId="02429533" w:rsidR="002618F2" w:rsidRDefault="00D7314B" w:rsidP="00FC4EAD">
            <w:pPr>
              <w:rPr>
                <w:b/>
                <w:bCs/>
                <w:lang w:val="en-US"/>
              </w:rPr>
            </w:pPr>
            <w:r w:rsidRPr="00DE73AB">
              <w:rPr>
                <w:b/>
                <w:bCs/>
              </w:rPr>
              <w:t xml:space="preserve">Stamnamn </w:t>
            </w:r>
            <w:r>
              <w:rPr>
                <w:b/>
                <w:bCs/>
              </w:rPr>
              <w:t>andra val</w:t>
            </w:r>
            <w:r w:rsidR="002618F2" w:rsidRPr="00DE73AB">
              <w:rPr>
                <w:b/>
                <w:bCs/>
                <w:lang w:val="en-US"/>
              </w:rPr>
              <w:t>:</w:t>
            </w:r>
          </w:p>
          <w:sdt>
            <w:sdtPr>
              <w:rPr>
                <w:b/>
                <w:bCs/>
                <w:lang w:val="en-US"/>
              </w:rPr>
              <w:id w:val="-1985528728"/>
              <w:placeholder>
                <w:docPart w:val="DefaultPlaceholder_-1854013440"/>
              </w:placeholder>
              <w:showingPlcHdr/>
            </w:sdtPr>
            <w:sdtContent>
              <w:p w14:paraId="3D3BDC8A" w14:textId="6157113B" w:rsidR="009A3A4A" w:rsidRPr="00DE73AB" w:rsidRDefault="009A3A4A" w:rsidP="00FC4EAD">
                <w:pPr>
                  <w:rPr>
                    <w:b/>
                    <w:bCs/>
                    <w:lang w:val="en-US"/>
                  </w:rPr>
                </w:pPr>
                <w:r w:rsidRPr="009A3A4A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</w:tr>
      <w:tr w:rsidR="00FC4EAD" w:rsidRPr="004A18AA" w14:paraId="59FB5E33" w14:textId="77777777" w:rsidTr="00DE73AB">
        <w:trPr>
          <w:trHeight w:val="950"/>
        </w:trPr>
        <w:tc>
          <w:tcPr>
            <w:tcW w:w="15450" w:type="dxa"/>
            <w:gridSpan w:val="2"/>
          </w:tcPr>
          <w:p w14:paraId="5C2E7DDE" w14:textId="1B05B40C" w:rsidR="009A3A4A" w:rsidRPr="00D7314B" w:rsidRDefault="00D7314B" w:rsidP="00FC4EAD">
            <w:pPr>
              <w:rPr>
                <w:b/>
                <w:bCs/>
              </w:rPr>
            </w:pPr>
            <w:r w:rsidRPr="00DE73AB">
              <w:rPr>
                <w:b/>
                <w:bCs/>
              </w:rPr>
              <w:t xml:space="preserve">Jag samtycker till att mina personuppgifter registreras i </w:t>
            </w:r>
            <w:proofErr w:type="spellStart"/>
            <w:r w:rsidRPr="00DE73AB">
              <w:rPr>
                <w:b/>
                <w:bCs/>
              </w:rPr>
              <w:t>MCU:s</w:t>
            </w:r>
            <w:proofErr w:type="spellEnd"/>
            <w:r w:rsidRPr="00DE73AB">
              <w:rPr>
                <w:b/>
                <w:bCs/>
              </w:rPr>
              <w:t xml:space="preserve"> register och publiceras på </w:t>
            </w:r>
            <w:proofErr w:type="spellStart"/>
            <w:r w:rsidRPr="00DE73AB">
              <w:rPr>
                <w:b/>
                <w:bCs/>
              </w:rPr>
              <w:t>MCU:s</w:t>
            </w:r>
            <w:proofErr w:type="spellEnd"/>
            <w:r w:rsidRPr="00DE73AB">
              <w:rPr>
                <w:b/>
                <w:bCs/>
              </w:rPr>
              <w:t xml:space="preserve"> hemsida:    </w:t>
            </w:r>
            <w:r>
              <w:rPr>
                <w:b/>
                <w:bCs/>
              </w:rPr>
              <w:t xml:space="preserve">JA </w:t>
            </w:r>
            <w:sdt>
              <w:sdtPr>
                <w:rPr>
                  <w:b/>
                  <w:bCs/>
                </w:rPr>
                <w:id w:val="-1057313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3A4A" w:rsidRPr="00D7314B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9A3A4A" w:rsidRPr="00D7314B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 NEJ</w:t>
            </w:r>
            <w:sdt>
              <w:sdtPr>
                <w:rPr>
                  <w:b/>
                  <w:bCs/>
                </w:rPr>
                <w:id w:val="1612933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3A4A" w:rsidRPr="00D7314B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</w:p>
          <w:p w14:paraId="35C82334" w14:textId="595987B6" w:rsidR="009A3A4A" w:rsidRPr="00DE73AB" w:rsidRDefault="009A3A4A" w:rsidP="00FC4EAD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SIGN</w:t>
            </w:r>
            <w:r w:rsidR="00D7314B">
              <w:rPr>
                <w:b/>
                <w:bCs/>
                <w:lang w:val="en-US"/>
              </w:rPr>
              <w:t>ATUR:</w:t>
            </w:r>
          </w:p>
        </w:tc>
      </w:tr>
    </w:tbl>
    <w:p w14:paraId="4D41E53E" w14:textId="77777777" w:rsidR="00D7314B" w:rsidRDefault="0095009C" w:rsidP="00D7314B">
      <w:pPr>
        <w:rPr>
          <w:b/>
          <w:bCs/>
          <w:color w:val="215E99" w:themeColor="text2" w:themeTint="BF"/>
          <w:sz w:val="40"/>
          <w:szCs w:val="40"/>
          <w:lang w:val="en-US"/>
        </w:rPr>
      </w:pPr>
      <w:r w:rsidRPr="00E1327C">
        <w:rPr>
          <w:b/>
          <w:bCs/>
          <w:color w:val="215E99" w:themeColor="text2" w:themeTint="BF"/>
          <w:sz w:val="40"/>
          <w:szCs w:val="40"/>
          <w:lang w:val="en-US"/>
        </w:rPr>
        <w:lastRenderedPageBreak/>
        <w:tab/>
      </w:r>
      <w:r w:rsidRPr="00E1327C">
        <w:rPr>
          <w:b/>
          <w:bCs/>
          <w:color w:val="215E99" w:themeColor="text2" w:themeTint="BF"/>
          <w:sz w:val="40"/>
          <w:szCs w:val="40"/>
          <w:lang w:val="en-US"/>
        </w:rPr>
        <w:tab/>
      </w:r>
      <w:r w:rsidRPr="00E1327C">
        <w:rPr>
          <w:b/>
          <w:bCs/>
          <w:color w:val="215E99" w:themeColor="text2" w:themeTint="BF"/>
          <w:sz w:val="40"/>
          <w:szCs w:val="40"/>
          <w:lang w:val="en-US"/>
        </w:rPr>
        <w:tab/>
      </w:r>
    </w:p>
    <w:p w14:paraId="3425AB16" w14:textId="74046000" w:rsidR="00DE73AB" w:rsidRPr="00D7314B" w:rsidRDefault="00DE73AB" w:rsidP="00D7314B">
      <w:pPr>
        <w:rPr>
          <w:b/>
          <w:bCs/>
          <w:color w:val="215E99" w:themeColor="text2" w:themeTint="BF"/>
          <w:sz w:val="40"/>
          <w:szCs w:val="40"/>
          <w:lang w:val="en-US"/>
        </w:rPr>
      </w:pPr>
      <w:r w:rsidRPr="00D7314B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PRICELIST:</w:t>
      </w:r>
      <w:r w:rsidR="004A18AA" w:rsidRPr="00D7314B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 xml:space="preserve"> </w:t>
      </w:r>
      <w:hyperlink r:id="rId9" w:history="1">
        <w:r w:rsidR="004A18AA" w:rsidRPr="00D7314B">
          <w:rPr>
            <w:rStyle w:val="Hyperlink"/>
            <w:rFonts w:ascii="Arial" w:eastAsia="Times New Roman" w:hAnsi="Arial" w:cs="Arial"/>
            <w:sz w:val="38"/>
            <w:szCs w:val="38"/>
            <w:lang w:val="en-US" w:eastAsia="sv-SE"/>
          </w:rPr>
          <w:t>https://mainecoonunion.com/registration/</w:t>
        </w:r>
      </w:hyperlink>
      <w:r w:rsidR="004A18AA" w:rsidRPr="00D7314B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 xml:space="preserve"> </w:t>
      </w:r>
    </w:p>
    <w:p w14:paraId="47B2A5BF" w14:textId="7254A408" w:rsidR="00E1327C" w:rsidRDefault="00E1327C" w:rsidP="0053332C">
      <w:pPr>
        <w:spacing w:before="240" w:after="240" w:line="240" w:lineRule="auto"/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</w:pPr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PAY VIA PAYPAL TO</w:t>
      </w:r>
    </w:p>
    <w:p w14:paraId="76A80919" w14:textId="0F59E10F" w:rsidR="00E1327C" w:rsidRDefault="00DE73AB" w:rsidP="0053332C">
      <w:pPr>
        <w:spacing w:before="240" w:after="240" w:line="240" w:lineRule="auto"/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</w:pPr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PAYMENTMCU</w:t>
      </w:r>
      <w:r w:rsidR="00E1327C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@</w:t>
      </w:r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GMAIL</w:t>
      </w:r>
      <w:r w:rsidR="00E1327C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.COM</w:t>
      </w:r>
    </w:p>
    <w:p w14:paraId="4B9FA196" w14:textId="7F9759DB" w:rsidR="002618F2" w:rsidRDefault="002618F2" w:rsidP="0053332C">
      <w:pPr>
        <w:spacing w:before="240" w:after="240" w:line="240" w:lineRule="auto"/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</w:pPr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 xml:space="preserve">MARK PAYMENT WITH NAME </w:t>
      </w:r>
      <w:r w:rsidR="004A18AA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+ ‘’</w:t>
      </w:r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CA</w:t>
      </w:r>
      <w:r w:rsidR="004A18AA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’</w:t>
      </w:r>
      <w:proofErr w:type="gramStart"/>
      <w:r w:rsidR="004A18AA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’</w:t>
      </w:r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 xml:space="preserve"> :</w:t>
      </w:r>
      <w:proofErr w:type="gramEnd"/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 xml:space="preserve"> “NAME CA”</w:t>
      </w:r>
    </w:p>
    <w:p w14:paraId="3C7440FD" w14:textId="77777777" w:rsidR="00DE73AB" w:rsidRDefault="00DE73AB" w:rsidP="0053332C">
      <w:pPr>
        <w:spacing w:before="240" w:after="240" w:line="240" w:lineRule="auto"/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</w:pPr>
    </w:p>
    <w:p w14:paraId="7B9B9B2F" w14:textId="16BEF0F9" w:rsidR="00DE73AB" w:rsidRPr="00DE73AB" w:rsidRDefault="00DE73AB" w:rsidP="00DE73AB">
      <w:pPr>
        <w:pStyle w:val="NormalWeb"/>
        <w:rPr>
          <w:lang w:val="en-US"/>
        </w:rPr>
      </w:pPr>
    </w:p>
    <w:p w14:paraId="0DF086FF" w14:textId="77777777" w:rsidR="00DE73AB" w:rsidRDefault="00DE73AB" w:rsidP="0053332C">
      <w:pPr>
        <w:spacing w:before="240" w:after="240" w:line="240" w:lineRule="auto"/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</w:pPr>
    </w:p>
    <w:p w14:paraId="3FDF31C5" w14:textId="4B6699F1" w:rsidR="00216A4D" w:rsidRPr="0036214F" w:rsidRDefault="00216A4D" w:rsidP="00E1327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sv-SE"/>
        </w:rPr>
      </w:pPr>
    </w:p>
    <w:sectPr w:rsidR="00216A4D" w:rsidRPr="0036214F" w:rsidSect="0090002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102795" w14:textId="77777777" w:rsidR="00F12D22" w:rsidRDefault="00F12D22" w:rsidP="00DA7AEE">
      <w:pPr>
        <w:spacing w:after="0" w:line="240" w:lineRule="auto"/>
      </w:pPr>
      <w:r>
        <w:separator/>
      </w:r>
    </w:p>
  </w:endnote>
  <w:endnote w:type="continuationSeparator" w:id="0">
    <w:p w14:paraId="186EBBC9" w14:textId="77777777" w:rsidR="00F12D22" w:rsidRDefault="00F12D22" w:rsidP="00DA7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E7AF57" w14:textId="77777777" w:rsidR="00DA7AEE" w:rsidRDefault="00DA7A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26233C" w14:textId="77777777" w:rsidR="00DA7AEE" w:rsidRDefault="00DA7AE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F139CC" w14:textId="77777777" w:rsidR="00DA7AEE" w:rsidRDefault="00DA7A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F85143" w14:textId="77777777" w:rsidR="00F12D22" w:rsidRDefault="00F12D22" w:rsidP="00DA7AEE">
      <w:pPr>
        <w:spacing w:after="0" w:line="240" w:lineRule="auto"/>
      </w:pPr>
      <w:r>
        <w:separator/>
      </w:r>
    </w:p>
  </w:footnote>
  <w:footnote w:type="continuationSeparator" w:id="0">
    <w:p w14:paraId="55575F81" w14:textId="77777777" w:rsidR="00F12D22" w:rsidRDefault="00F12D22" w:rsidP="00DA7A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215B78" w14:textId="2996A76D" w:rsidR="00DA7AEE" w:rsidRDefault="00DE73AB">
    <w:pPr>
      <w:pStyle w:val="Header"/>
    </w:pPr>
    <w:r>
      <w:rPr>
        <w:noProof/>
      </w:rPr>
      <w:pict w14:anchorId="13A1C03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913860" o:spid="_x0000_s1032" type="#_x0000_t75" style="position:absolute;margin-left:0;margin-top:0;width:439.7pt;height:522.95pt;z-index:-251657216;mso-position-horizontal:center;mso-position-horizontal-relative:margin;mso-position-vertical:center;mso-position-vertical-relative:margin" o:allowincell="f">
          <v:imagedata r:id="rId1" o:title="logocat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4C41AE" w14:textId="3F57B9A0" w:rsidR="00DA7AEE" w:rsidRDefault="00DE73AB">
    <w:pPr>
      <w:pStyle w:val="Header"/>
    </w:pPr>
    <w:r>
      <w:rPr>
        <w:noProof/>
      </w:rPr>
      <w:pict w14:anchorId="2378F9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913861" o:spid="_x0000_s1033" type="#_x0000_t75" style="position:absolute;margin-left:0;margin-top:0;width:439.7pt;height:522.95pt;z-index:-251656192;mso-position-horizontal:center;mso-position-horizontal-relative:margin;mso-position-vertical:center;mso-position-vertical-relative:margin" o:allowincell="f">
          <v:imagedata r:id="rId1" o:title="logocat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E093AD" w14:textId="28523A1F" w:rsidR="00DA7AEE" w:rsidRDefault="00DE73AB">
    <w:pPr>
      <w:pStyle w:val="Header"/>
    </w:pPr>
    <w:r>
      <w:rPr>
        <w:noProof/>
      </w:rPr>
      <w:pict w14:anchorId="758C7C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913859" o:spid="_x0000_s1031" type="#_x0000_t75" style="position:absolute;margin-left:0;margin-top:0;width:439.7pt;height:522.95pt;z-index:-251658240;mso-position-horizontal:center;mso-position-horizontal-relative:margin;mso-position-vertical:center;mso-position-vertical-relative:margin" o:allowincell="f">
          <v:imagedata r:id="rId1" o:title="logocat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0147B1"/>
    <w:multiLevelType w:val="multilevel"/>
    <w:tmpl w:val="3386E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CB40C9C"/>
    <w:multiLevelType w:val="multilevel"/>
    <w:tmpl w:val="D0EED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714568"/>
    <w:multiLevelType w:val="hybridMultilevel"/>
    <w:tmpl w:val="F14EC80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8824986">
    <w:abstractNumId w:val="2"/>
  </w:num>
  <w:num w:numId="2" w16cid:durableId="1099595329">
    <w:abstractNumId w:val="1"/>
  </w:num>
  <w:num w:numId="3" w16cid:durableId="790779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pW8R+5mBXBBudSzWWfR+TBGyP+bIawcT/l0sHAiCyjk9DbDoDwDrF55dfyY/QxhY+LzaPqFPxnVR62B5XD5Ecw==" w:salt="lIaPTRwGfVoAv9k0sym48Q==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01C"/>
    <w:rsid w:val="00024352"/>
    <w:rsid w:val="000252F2"/>
    <w:rsid w:val="000943B4"/>
    <w:rsid w:val="0012638B"/>
    <w:rsid w:val="00216A4D"/>
    <w:rsid w:val="002618F2"/>
    <w:rsid w:val="003549E0"/>
    <w:rsid w:val="0036214F"/>
    <w:rsid w:val="0044567A"/>
    <w:rsid w:val="004A18AA"/>
    <w:rsid w:val="00507760"/>
    <w:rsid w:val="005223DB"/>
    <w:rsid w:val="00527FBA"/>
    <w:rsid w:val="00541676"/>
    <w:rsid w:val="007E39E6"/>
    <w:rsid w:val="008050D9"/>
    <w:rsid w:val="0083197C"/>
    <w:rsid w:val="00846A0A"/>
    <w:rsid w:val="008878BE"/>
    <w:rsid w:val="0089721A"/>
    <w:rsid w:val="00900027"/>
    <w:rsid w:val="009055C5"/>
    <w:rsid w:val="009214CD"/>
    <w:rsid w:val="0095009C"/>
    <w:rsid w:val="009741E9"/>
    <w:rsid w:val="00977662"/>
    <w:rsid w:val="009A3A4A"/>
    <w:rsid w:val="009F02AF"/>
    <w:rsid w:val="00A3476D"/>
    <w:rsid w:val="00A54722"/>
    <w:rsid w:val="00B76342"/>
    <w:rsid w:val="00B87C4C"/>
    <w:rsid w:val="00BA7E6A"/>
    <w:rsid w:val="00BB22C6"/>
    <w:rsid w:val="00BE3FFE"/>
    <w:rsid w:val="00C201C0"/>
    <w:rsid w:val="00C57ABA"/>
    <w:rsid w:val="00CA2390"/>
    <w:rsid w:val="00D7314B"/>
    <w:rsid w:val="00DA7AEE"/>
    <w:rsid w:val="00DA7DAD"/>
    <w:rsid w:val="00DE73AB"/>
    <w:rsid w:val="00E126EE"/>
    <w:rsid w:val="00E1327C"/>
    <w:rsid w:val="00E1501C"/>
    <w:rsid w:val="00E41CEC"/>
    <w:rsid w:val="00EC6EB2"/>
    <w:rsid w:val="00F048CA"/>
    <w:rsid w:val="00F12D22"/>
    <w:rsid w:val="00FA5FEA"/>
    <w:rsid w:val="00FC4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5EB1D5"/>
  <w15:chartTrackingRefBased/>
  <w15:docId w15:val="{2F061DA6-8C63-4F4B-9ADD-8531FC500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FFE"/>
  </w:style>
  <w:style w:type="paragraph" w:styleId="Heading1">
    <w:name w:val="heading 1"/>
    <w:basedOn w:val="Normal"/>
    <w:next w:val="Normal"/>
    <w:link w:val="Heading1Char"/>
    <w:uiPriority w:val="9"/>
    <w:qFormat/>
    <w:rsid w:val="009055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55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55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5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5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55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55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55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55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5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55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55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55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5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55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55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55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55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55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55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55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55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55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55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55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55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55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55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55C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05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A7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7AEE"/>
  </w:style>
  <w:style w:type="paragraph" w:styleId="Footer">
    <w:name w:val="footer"/>
    <w:basedOn w:val="Normal"/>
    <w:link w:val="FooterChar"/>
    <w:uiPriority w:val="99"/>
    <w:unhideWhenUsed/>
    <w:rsid w:val="00DA7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7AEE"/>
  </w:style>
  <w:style w:type="character" w:styleId="Hyperlink">
    <w:name w:val="Hyperlink"/>
    <w:basedOn w:val="DefaultParagraphFont"/>
    <w:uiPriority w:val="99"/>
    <w:unhideWhenUsed/>
    <w:rsid w:val="0095009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009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8878BE"/>
    <w:rPr>
      <w:color w:val="666666"/>
    </w:rPr>
  </w:style>
  <w:style w:type="paragraph" w:styleId="NormalWeb">
    <w:name w:val="Normal (Web)"/>
    <w:basedOn w:val="Normal"/>
    <w:uiPriority w:val="99"/>
    <w:semiHidden/>
    <w:unhideWhenUsed/>
    <w:rsid w:val="00E132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825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ainecoonunion.com/registration/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kto\OneDrive\Dokument\kontrakt\sassas\LITTER%20REGISTRATION%20-ENG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59352A-372B-4742-B2ED-DB4F81845B77}"/>
      </w:docPartPr>
      <w:docPartBody>
        <w:p w:rsidR="00000000" w:rsidRDefault="00B22F5C">
          <w:r w:rsidRPr="00FE0AE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F5C"/>
    <w:rsid w:val="00846A0A"/>
    <w:rsid w:val="0093702E"/>
    <w:rsid w:val="00B22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v-SE" w:eastAsia="sv-S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22F5C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A101C97-8955-43F0-B183-2BCD3BBC9D7D}">
  <we:reference id="wa104381865" version="1.0.0.6" store="en-US" storeType="OMEX"/>
  <we:alternateReferences>
    <we:reference id="WA104381865" version="1.0.0.6" store="WA104381865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6FD73-2A0C-482E-97B0-D69457A67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LITTER REGISTRATION -ENG</Template>
  <TotalTime>2</TotalTime>
  <Pages>2</Pages>
  <Words>175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Viktoria Robertsson</dc:creator>
  <cp:keywords/>
  <dc:description/>
  <cp:lastModifiedBy>Viktoria Robertsson</cp:lastModifiedBy>
  <cp:revision>2</cp:revision>
  <cp:lastPrinted>2024-06-17T15:27:00Z</cp:lastPrinted>
  <dcterms:created xsi:type="dcterms:W3CDTF">2024-06-17T15:28:00Z</dcterms:created>
  <dcterms:modified xsi:type="dcterms:W3CDTF">2024-06-17T15:28:00Z</dcterms:modified>
</cp:coreProperties>
</file>